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05ADCCA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6D2797" w:rsidRPr="006D2797">
        <w:rPr>
          <w:rFonts w:eastAsia="Times New Roman" w:cs="Times New Roman"/>
          <w:b/>
          <w:lang w:eastAsia="cs-CZ"/>
        </w:rPr>
        <w:t>Pravidelná a korektivní údržba spalovacích motorů SV CTD na období 2027-2028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>Účastník tímto čestně prohlašuje, že údaje a skutečnosti uvedené ve smlouvě, která je nedílnou součástí nabídky, jsou údaji nebo skutečnostmi (s výjimkou obchodního tajemství, uvedeného 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54A5" w14:textId="77777777" w:rsidR="00BC32AB" w:rsidRDefault="00BC32AB" w:rsidP="00962258">
      <w:pPr>
        <w:spacing w:after="0" w:line="240" w:lineRule="auto"/>
      </w:pPr>
      <w:r>
        <w:separator/>
      </w:r>
    </w:p>
  </w:endnote>
  <w:endnote w:type="continuationSeparator" w:id="0">
    <w:p w14:paraId="25C7424D" w14:textId="77777777" w:rsidR="00BC32AB" w:rsidRDefault="00BC32AB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63134" w14:textId="77777777" w:rsidR="00BC32AB" w:rsidRDefault="00BC32AB" w:rsidP="00962258">
      <w:pPr>
        <w:spacing w:after="0" w:line="240" w:lineRule="auto"/>
      </w:pPr>
      <w:r>
        <w:separator/>
      </w:r>
    </w:p>
  </w:footnote>
  <w:footnote w:type="continuationSeparator" w:id="0">
    <w:p w14:paraId="6D1277EA" w14:textId="77777777" w:rsidR="00BC32AB" w:rsidRDefault="00BC32AB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2E7347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91BFD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2797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34E67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262EB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A2007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C32AB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D7876"/>
    <w:rsid w:val="00CE437C"/>
    <w:rsid w:val="00CF32AA"/>
    <w:rsid w:val="00D21061"/>
    <w:rsid w:val="00D4108E"/>
    <w:rsid w:val="00D45C59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0C641B"/>
    <w:rsid w:val="000D6B1E"/>
    <w:rsid w:val="001740AC"/>
    <w:rsid w:val="001D309D"/>
    <w:rsid w:val="002E7347"/>
    <w:rsid w:val="00312BC1"/>
    <w:rsid w:val="003D287D"/>
    <w:rsid w:val="003F027D"/>
    <w:rsid w:val="0049171C"/>
    <w:rsid w:val="00491BFD"/>
    <w:rsid w:val="005E0E93"/>
    <w:rsid w:val="00662FEF"/>
    <w:rsid w:val="006D2597"/>
    <w:rsid w:val="00710200"/>
    <w:rsid w:val="00726F02"/>
    <w:rsid w:val="00734E67"/>
    <w:rsid w:val="00763CFE"/>
    <w:rsid w:val="00792A2E"/>
    <w:rsid w:val="007C1C56"/>
    <w:rsid w:val="00855EBA"/>
    <w:rsid w:val="0087094D"/>
    <w:rsid w:val="008A623D"/>
    <w:rsid w:val="008D072F"/>
    <w:rsid w:val="00AD0E23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0</TotalTime>
  <Pages>2</Pages>
  <Words>468</Words>
  <Characters>2762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2026-10-22T08:53:00Z</dcterms:created>
  <dcterms:modified xsi:type="dcterms:W3CDTF">2026-10-22T08:53:00Z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