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4B001BA1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CD7876" w:rsidRPr="005D2340">
        <w:rPr>
          <w:b/>
          <w:bCs/>
        </w:rPr>
        <w:t>Údržba a opravy STV MD2-1 a MVŽSv2 pro roky 2027-2028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lastRenderedPageBreak/>
        <w:t>Účastník tímto čestně prohlašuje, že údaje a skutečnosti uvedené ve smlouvě, která je nedílnou součástí nabídky, jsou údaji nebo skutečnostmi (s výjimkou obchodního tajemství, uvedeného 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DA1C" w14:textId="77777777" w:rsidR="009262EB" w:rsidRDefault="009262EB" w:rsidP="00962258">
      <w:pPr>
        <w:spacing w:after="0" w:line="240" w:lineRule="auto"/>
      </w:pPr>
      <w:r>
        <w:separator/>
      </w:r>
    </w:p>
  </w:endnote>
  <w:endnote w:type="continuationSeparator" w:id="0">
    <w:p w14:paraId="5DD1AFDC" w14:textId="77777777" w:rsidR="009262EB" w:rsidRDefault="009262EB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7243" w14:textId="77777777" w:rsidR="009262EB" w:rsidRDefault="009262EB" w:rsidP="00962258">
      <w:pPr>
        <w:spacing w:after="0" w:line="240" w:lineRule="auto"/>
      </w:pPr>
      <w:r>
        <w:separator/>
      </w:r>
    </w:p>
  </w:footnote>
  <w:footnote w:type="continuationSeparator" w:id="0">
    <w:p w14:paraId="6B59DA8D" w14:textId="77777777" w:rsidR="009262EB" w:rsidRDefault="009262EB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1DF"/>
    <w:rsid w:val="00297DE5"/>
    <w:rsid w:val="002C31BF"/>
    <w:rsid w:val="002D08B1"/>
    <w:rsid w:val="002E0CD7"/>
    <w:rsid w:val="003050CA"/>
    <w:rsid w:val="00310C81"/>
    <w:rsid w:val="00312BC1"/>
    <w:rsid w:val="003401F1"/>
    <w:rsid w:val="00341DCF"/>
    <w:rsid w:val="00344C27"/>
    <w:rsid w:val="00354EB5"/>
    <w:rsid w:val="00357BC6"/>
    <w:rsid w:val="003956C6"/>
    <w:rsid w:val="003B7E4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91BFD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262EB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B14A9"/>
    <w:rsid w:val="009B2E97"/>
    <w:rsid w:val="009E07F4"/>
    <w:rsid w:val="009F392E"/>
    <w:rsid w:val="009F7412"/>
    <w:rsid w:val="00A00700"/>
    <w:rsid w:val="00A06F33"/>
    <w:rsid w:val="00A353F5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D7876"/>
    <w:rsid w:val="00CE437C"/>
    <w:rsid w:val="00CF32AA"/>
    <w:rsid w:val="00D21061"/>
    <w:rsid w:val="00D4108E"/>
    <w:rsid w:val="00D45C59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1740AC"/>
    <w:rsid w:val="001D309D"/>
    <w:rsid w:val="00312BC1"/>
    <w:rsid w:val="003D287D"/>
    <w:rsid w:val="003F027D"/>
    <w:rsid w:val="0049171C"/>
    <w:rsid w:val="00491BFD"/>
    <w:rsid w:val="005E0E93"/>
    <w:rsid w:val="00662FEF"/>
    <w:rsid w:val="006D2597"/>
    <w:rsid w:val="00710200"/>
    <w:rsid w:val="00726F02"/>
    <w:rsid w:val="00763CFE"/>
    <w:rsid w:val="00792A2E"/>
    <w:rsid w:val="007C1C56"/>
    <w:rsid w:val="00855EBA"/>
    <w:rsid w:val="0087094D"/>
    <w:rsid w:val="008A623D"/>
    <w:rsid w:val="008D072F"/>
    <w:rsid w:val="00AD0E23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1</TotalTime>
  <Pages>2</Pages>
  <Words>464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2026-10-13T08:24:00Z</dcterms:created>
  <dcterms:modified xsi:type="dcterms:W3CDTF">2026-10-13T08:24:00Z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