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121D5B4D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28109B" w:rsidRPr="0028109B">
        <w:rPr>
          <w:rFonts w:eastAsia="Times New Roman" w:cs="Times New Roman"/>
          <w:b/>
          <w:lang w:eastAsia="cs-CZ"/>
        </w:rPr>
        <w:t xml:space="preserve">Oprava sdělovacích </w:t>
      </w:r>
      <w:proofErr w:type="spellStart"/>
      <w:r w:rsidR="0028109B" w:rsidRPr="0028109B">
        <w:rPr>
          <w:rFonts w:eastAsia="Times New Roman" w:cs="Times New Roman"/>
          <w:b/>
          <w:lang w:eastAsia="cs-CZ"/>
        </w:rPr>
        <w:t>radiodispečerských</w:t>
      </w:r>
      <w:proofErr w:type="spellEnd"/>
      <w:r w:rsidR="0028109B" w:rsidRPr="0028109B">
        <w:rPr>
          <w:rFonts w:eastAsia="Times New Roman" w:cs="Times New Roman"/>
          <w:b/>
          <w:lang w:eastAsia="cs-CZ"/>
        </w:rPr>
        <w:t xml:space="preserve"> systémů 2026 IPGA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>Účastník tímto čestně prohlašuje, že údaje a skutečnosti uvedené ve smlouvě, která je nedílnou součástí nabídky, jsou údaji nebo skutečnostmi (s výjimkou obchodního tajemství, uvedeného 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5F03D" w14:textId="77777777" w:rsidR="003321EE" w:rsidRDefault="003321EE" w:rsidP="00962258">
      <w:pPr>
        <w:spacing w:after="0" w:line="240" w:lineRule="auto"/>
      </w:pPr>
      <w:r>
        <w:separator/>
      </w:r>
    </w:p>
  </w:endnote>
  <w:endnote w:type="continuationSeparator" w:id="0">
    <w:p w14:paraId="254D57F8" w14:textId="77777777" w:rsidR="003321EE" w:rsidRDefault="003321EE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4E9CE" w14:textId="77777777" w:rsidR="003321EE" w:rsidRDefault="003321EE" w:rsidP="00962258">
      <w:pPr>
        <w:spacing w:after="0" w:line="240" w:lineRule="auto"/>
      </w:pPr>
      <w:r>
        <w:separator/>
      </w:r>
    </w:p>
  </w:footnote>
  <w:footnote w:type="continuationSeparator" w:id="0">
    <w:p w14:paraId="1ECAB95A" w14:textId="77777777" w:rsidR="003321EE" w:rsidRDefault="003321EE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0F4994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09B"/>
    <w:rsid w:val="002811DF"/>
    <w:rsid w:val="00297DE5"/>
    <w:rsid w:val="002C31BF"/>
    <w:rsid w:val="002D08B1"/>
    <w:rsid w:val="002E0CD7"/>
    <w:rsid w:val="002F44E4"/>
    <w:rsid w:val="003050CA"/>
    <w:rsid w:val="00310C81"/>
    <w:rsid w:val="00312BC1"/>
    <w:rsid w:val="003321EE"/>
    <w:rsid w:val="003401F1"/>
    <w:rsid w:val="00341DCF"/>
    <w:rsid w:val="00344C27"/>
    <w:rsid w:val="00354EB5"/>
    <w:rsid w:val="00357BC6"/>
    <w:rsid w:val="003956C6"/>
    <w:rsid w:val="003B7E4D"/>
    <w:rsid w:val="003C24D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A6A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B14A9"/>
    <w:rsid w:val="009B2E97"/>
    <w:rsid w:val="009E07F4"/>
    <w:rsid w:val="009F392E"/>
    <w:rsid w:val="009F7412"/>
    <w:rsid w:val="00A00700"/>
    <w:rsid w:val="00A06F33"/>
    <w:rsid w:val="00A353F5"/>
    <w:rsid w:val="00A43B6C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E437C"/>
    <w:rsid w:val="00CF32AA"/>
    <w:rsid w:val="00D21061"/>
    <w:rsid w:val="00D4108E"/>
    <w:rsid w:val="00D45C59"/>
    <w:rsid w:val="00D60813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1698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1740AC"/>
    <w:rsid w:val="001D309D"/>
    <w:rsid w:val="00312BC1"/>
    <w:rsid w:val="003C24DD"/>
    <w:rsid w:val="003D287D"/>
    <w:rsid w:val="003E059B"/>
    <w:rsid w:val="003F027D"/>
    <w:rsid w:val="0049171C"/>
    <w:rsid w:val="00523A6A"/>
    <w:rsid w:val="005434CC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A43B6C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44972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0</TotalTime>
  <Pages>2</Pages>
  <Words>465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2026-09-22T06:32:00Z</dcterms:created>
  <dcterms:modified xsi:type="dcterms:W3CDTF">2026-09-22T06:32:00Z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