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7673A045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D60813" w:rsidRPr="00D60813">
        <w:rPr>
          <w:rFonts w:eastAsia="Times New Roman" w:cs="Times New Roman"/>
          <w:b/>
          <w:lang w:eastAsia="cs-CZ"/>
        </w:rPr>
        <w:t xml:space="preserve">Oprava záznamových zařízení </w:t>
      </w:r>
      <w:proofErr w:type="spellStart"/>
      <w:r w:rsidR="00D60813" w:rsidRPr="00D60813">
        <w:rPr>
          <w:rFonts w:eastAsia="Times New Roman" w:cs="Times New Roman"/>
          <w:b/>
          <w:lang w:eastAsia="cs-CZ"/>
        </w:rPr>
        <w:t>ReDat</w:t>
      </w:r>
      <w:proofErr w:type="spellEnd"/>
      <w:r w:rsidR="00D60813" w:rsidRPr="00D60813">
        <w:rPr>
          <w:rFonts w:eastAsia="Times New Roman" w:cs="Times New Roman"/>
          <w:b/>
          <w:lang w:eastAsia="cs-CZ"/>
        </w:rPr>
        <w:t xml:space="preserve"> 2026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jsou údaji nebo skutečnostmi (s výjimkou obchodního tajemství, uvedeného </w:t>
      </w:r>
      <w:r>
        <w:rPr>
          <w:rFonts w:eastAsia="Calibri" w:cs="Times New Roman"/>
        </w:rPr>
        <w:lastRenderedPageBreak/>
        <w:t>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0E144" w14:textId="77777777" w:rsidR="000F4994" w:rsidRDefault="000F4994" w:rsidP="00962258">
      <w:pPr>
        <w:spacing w:after="0" w:line="240" w:lineRule="auto"/>
      </w:pPr>
      <w:r>
        <w:separator/>
      </w:r>
    </w:p>
  </w:endnote>
  <w:endnote w:type="continuationSeparator" w:id="0">
    <w:p w14:paraId="33222431" w14:textId="77777777" w:rsidR="000F4994" w:rsidRDefault="000F4994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5F662" w14:textId="77777777" w:rsidR="000F4994" w:rsidRDefault="000F4994" w:rsidP="00962258">
      <w:pPr>
        <w:spacing w:after="0" w:line="240" w:lineRule="auto"/>
      </w:pPr>
      <w:r>
        <w:separator/>
      </w:r>
    </w:p>
  </w:footnote>
  <w:footnote w:type="continuationSeparator" w:id="0">
    <w:p w14:paraId="308F34B0" w14:textId="77777777" w:rsidR="000F4994" w:rsidRDefault="000F4994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0F4994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1DF"/>
    <w:rsid w:val="00297DE5"/>
    <w:rsid w:val="002C31BF"/>
    <w:rsid w:val="002D08B1"/>
    <w:rsid w:val="002E0CD7"/>
    <w:rsid w:val="002F44E4"/>
    <w:rsid w:val="003050CA"/>
    <w:rsid w:val="00310C81"/>
    <w:rsid w:val="00312BC1"/>
    <w:rsid w:val="003401F1"/>
    <w:rsid w:val="00341DCF"/>
    <w:rsid w:val="00344C27"/>
    <w:rsid w:val="00354EB5"/>
    <w:rsid w:val="00357BC6"/>
    <w:rsid w:val="003956C6"/>
    <w:rsid w:val="003B7E4D"/>
    <w:rsid w:val="003C24D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A6A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B14A9"/>
    <w:rsid w:val="009B2E97"/>
    <w:rsid w:val="009E07F4"/>
    <w:rsid w:val="009F392E"/>
    <w:rsid w:val="009F7412"/>
    <w:rsid w:val="00A00700"/>
    <w:rsid w:val="00A06F33"/>
    <w:rsid w:val="00A353F5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E437C"/>
    <w:rsid w:val="00CF32AA"/>
    <w:rsid w:val="00D21061"/>
    <w:rsid w:val="00D4108E"/>
    <w:rsid w:val="00D45C59"/>
    <w:rsid w:val="00D60813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1698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1740AC"/>
    <w:rsid w:val="001D309D"/>
    <w:rsid w:val="00312BC1"/>
    <w:rsid w:val="003C24DD"/>
    <w:rsid w:val="003D287D"/>
    <w:rsid w:val="003E059B"/>
    <w:rsid w:val="003F027D"/>
    <w:rsid w:val="0049171C"/>
    <w:rsid w:val="00523A6A"/>
    <w:rsid w:val="005E0E93"/>
    <w:rsid w:val="00662FEF"/>
    <w:rsid w:val="006D2597"/>
    <w:rsid w:val="00710200"/>
    <w:rsid w:val="00726F02"/>
    <w:rsid w:val="00763CFE"/>
    <w:rsid w:val="00792A2E"/>
    <w:rsid w:val="007C1C56"/>
    <w:rsid w:val="00855EBA"/>
    <w:rsid w:val="0087094D"/>
    <w:rsid w:val="008A623D"/>
    <w:rsid w:val="008D072F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44972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1</TotalTime>
  <Pages>2</Pages>
  <Words>462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2026-09-21T08:42:00Z</dcterms:created>
  <dcterms:modified xsi:type="dcterms:W3CDTF">2026-09-21T08:42:00Z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