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44D1F748" w14:textId="23124C30" w:rsidR="000F17C5" w:rsidRPr="000F17C5" w:rsidRDefault="008B1A2C" w:rsidP="000D28AD">
      <w:pPr>
        <w:pStyle w:val="Obsah2"/>
        <w:rPr>
          <w:highlight w:val="yellow"/>
          <w:lang w:eastAsia="cs-CZ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405258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405258">
        <w:rPr>
          <w:b/>
          <w:color w:val="FF5200" w:themeColor="accent2"/>
          <w:sz w:val="36"/>
          <w:szCs w:val="36"/>
        </w:rPr>
        <w:t xml:space="preserve"> </w:t>
      </w:r>
      <w:r w:rsidR="006D1D77">
        <w:rPr>
          <w:b/>
          <w:color w:val="FF5200" w:themeColor="accent2"/>
          <w:sz w:val="36"/>
          <w:szCs w:val="36"/>
        </w:rPr>
        <w:t>„</w:t>
      </w:r>
      <w:r w:rsidR="009C0A35" w:rsidRPr="009C0A35">
        <w:rPr>
          <w:b/>
          <w:color w:val="FF5200" w:themeColor="accent2"/>
          <w:sz w:val="36"/>
          <w:szCs w:val="36"/>
        </w:rPr>
        <w:t>Servis a oprava diagnostické technologie měření GPK a ojetí kolejnic na SHV MD1</w:t>
      </w:r>
      <w:r w:rsidR="0031280B" w:rsidRPr="008C55D7">
        <w:rPr>
          <w:b/>
          <w:color w:val="FF5200" w:themeColor="accent2"/>
          <w:sz w:val="36"/>
          <w:szCs w:val="36"/>
        </w:rPr>
        <w:t>“</w:t>
      </w:r>
      <w:r w:rsidR="000128D4" w:rsidRPr="008C55D7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8C55D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854EE3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9832</w:t>
      </w:r>
      <w:r w:rsidR="00257005" w:rsidRPr="00257005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/2026-SŽ-CTD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5BB1DFC" w:rsidR="00633D9C" w:rsidRDefault="000F17C5" w:rsidP="008C55D7">
          <w:r>
            <w:rPr>
              <w:b/>
            </w:rPr>
            <w:t xml:space="preserve">   </w:t>
          </w:r>
          <w:r w:rsidR="00A93A74">
            <w:t>Obsah</w:t>
          </w:r>
        </w:p>
        <w:p w14:paraId="06ED9B69" w14:textId="727A3341" w:rsidR="002072A0" w:rsidRDefault="00A93A74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57769557" w:history="1">
            <w:r w:rsidR="002072A0" w:rsidRPr="00E531DC">
              <w:rPr>
                <w:rStyle w:val="Hypertextovodkaz"/>
                <w:noProof/>
              </w:rPr>
              <w:t>Kapitola 1.</w:t>
            </w:r>
            <w:r w:rsidR="002072A0"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="002072A0" w:rsidRPr="00E531DC">
              <w:rPr>
                <w:rStyle w:val="Hypertextovodkaz"/>
                <w:noProof/>
              </w:rPr>
              <w:t>Základní údaje k nabídce</w:t>
            </w:r>
            <w:r w:rsidR="002072A0">
              <w:rPr>
                <w:noProof/>
                <w:webHidden/>
              </w:rPr>
              <w:tab/>
            </w:r>
            <w:r w:rsidR="002072A0">
              <w:rPr>
                <w:noProof/>
                <w:webHidden/>
              </w:rPr>
              <w:fldChar w:fldCharType="begin"/>
            </w:r>
            <w:r w:rsidR="002072A0">
              <w:rPr>
                <w:noProof/>
                <w:webHidden/>
              </w:rPr>
              <w:instrText xml:space="preserve"> PAGEREF _Toc157769557 \h </w:instrText>
            </w:r>
            <w:r w:rsidR="002072A0">
              <w:rPr>
                <w:noProof/>
                <w:webHidden/>
              </w:rPr>
            </w:r>
            <w:r w:rsidR="002072A0">
              <w:rPr>
                <w:noProof/>
                <w:webHidden/>
              </w:rPr>
              <w:fldChar w:fldCharType="separate"/>
            </w:r>
            <w:r w:rsidR="002072A0">
              <w:rPr>
                <w:noProof/>
                <w:webHidden/>
              </w:rPr>
              <w:t>2</w:t>
            </w:r>
            <w:r w:rsidR="002072A0">
              <w:rPr>
                <w:noProof/>
                <w:webHidden/>
              </w:rPr>
              <w:fldChar w:fldCharType="end"/>
            </w:r>
          </w:hyperlink>
        </w:p>
        <w:p w14:paraId="646FBF11" w14:textId="0D70BF8F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8" w:history="1">
            <w:r w:rsidRPr="00E531D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EAA9" w14:textId="6626A704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9" w:history="1">
            <w:r w:rsidRPr="00E531D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4160F" w14:textId="3962A59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0" w:history="1">
            <w:r w:rsidRPr="00E531D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F0DEC" w14:textId="77CFEC5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1" w:history="1">
            <w:r w:rsidRPr="00E531D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5F3B8" w14:textId="0FFE2132" w:rsidR="002072A0" w:rsidRDefault="002072A0">
          <w:pPr>
            <w:pStyle w:val="Obsah2"/>
          </w:pPr>
          <w:hyperlink w:anchor="_Toc157769562" w:history="1">
            <w:r w:rsidRPr="00E531D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</w:t>
            </w:r>
            <w:r w:rsidRPr="00E531D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 w:rsidR="008C55D7">
              <w:rPr>
                <w:noProof/>
                <w:webHidden/>
              </w:rPr>
              <w:t>……………………………………………………………………………………………………………………………….</w:t>
            </w:r>
            <w:r w:rsidR="00ED4D3D">
              <w:rPr>
                <w:noProof/>
                <w:webHidden/>
              </w:rPr>
              <w:t>.</w:t>
            </w:r>
            <w:r w:rsidR="008C55D7">
              <w:rPr>
                <w:noProof/>
                <w:webHidden/>
              </w:rPr>
              <w:t>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8A1CF" w14:textId="5EFE6701" w:rsidR="00394DCF" w:rsidRDefault="00394DCF" w:rsidP="00394DCF">
          <w:r>
            <w:t xml:space="preserve">   Kapitola7. Čestné prohlášení o splnění technické kvalifikace……………………………………………………..8</w:t>
          </w:r>
        </w:p>
        <w:p w14:paraId="1EE20101" w14:textId="2D0BE09B" w:rsidR="00394DCF" w:rsidRDefault="00394DCF" w:rsidP="00394DCF">
          <w:r>
            <w:t xml:space="preserve">   Kapitola8. Seznam osob………………………………………………………………………………………………………………9</w:t>
          </w:r>
        </w:p>
        <w:p w14:paraId="1001BF38" w14:textId="0187DF08" w:rsidR="00394DCF" w:rsidRDefault="00394DCF" w:rsidP="00394DCF">
          <w:r>
            <w:t xml:space="preserve">   Kapitola9. Čestné prohlášení o ekonomické kvalifikaci…………………………………………………………….10</w:t>
          </w:r>
        </w:p>
        <w:p w14:paraId="65ED4BA2" w14:textId="77777777" w:rsidR="00394DCF" w:rsidRPr="00394DCF" w:rsidRDefault="00394DCF" w:rsidP="00394DCF"/>
        <w:p w14:paraId="218BAFDF" w14:textId="1CA57718" w:rsidR="00A93A74" w:rsidRDefault="00A93A74" w:rsidP="00D871F6">
          <w:pPr>
            <w:pStyle w:val="Obsah2"/>
          </w:pPr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5776955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082E668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8C55D7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5A2560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5A2560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57769558"/>
      <w:r>
        <w:lastRenderedPageBreak/>
        <w:t>Ceník</w:t>
      </w:r>
      <w:bookmarkEnd w:id="1"/>
    </w:p>
    <w:p w14:paraId="3E5E9B0F" w14:textId="1F7D7661" w:rsidR="007E5951" w:rsidRPr="002072A0" w:rsidRDefault="002072A0" w:rsidP="007E5951">
      <w:pPr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964046">
        <w:rPr>
          <w:rStyle w:val="Siln"/>
          <w:b w:val="0"/>
          <w:bCs w:val="0"/>
        </w:rPr>
        <w:t>2</w:t>
      </w:r>
      <w:r w:rsidRPr="002072A0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</w:t>
      </w:r>
      <w:r w:rsidRPr="002072A0">
        <w:rPr>
          <w:rStyle w:val="Siln"/>
          <w:b w:val="0"/>
          <w:bCs w:val="0"/>
          <w:i/>
          <w:iCs/>
        </w:rPr>
        <w:t xml:space="preserve">budoucí příloha č. </w:t>
      </w:r>
      <w:r w:rsidR="00007EE3">
        <w:rPr>
          <w:rStyle w:val="Siln"/>
          <w:b w:val="0"/>
          <w:bCs w:val="0"/>
          <w:i/>
          <w:iCs/>
        </w:rPr>
        <w:t>5</w:t>
      </w:r>
      <w:r w:rsidRPr="002072A0">
        <w:rPr>
          <w:rStyle w:val="Siln"/>
          <w:b w:val="0"/>
          <w:bCs w:val="0"/>
          <w:i/>
          <w:iCs/>
        </w:rPr>
        <w:t xml:space="preserve"> </w:t>
      </w:r>
      <w:r w:rsidRPr="008C55D7">
        <w:rPr>
          <w:rStyle w:val="Siln"/>
          <w:b w:val="0"/>
          <w:bCs w:val="0"/>
          <w:i/>
          <w:iCs/>
        </w:rPr>
        <w:t>Závazného vzoru smlouvy</w:t>
      </w:r>
      <w:r w:rsidRPr="008C55D7">
        <w:rPr>
          <w:rStyle w:val="Siln"/>
          <w:b w:val="0"/>
          <w:bCs w:val="0"/>
        </w:rPr>
        <w:t>)</w:t>
      </w:r>
      <w:r w:rsidRPr="002072A0">
        <w:rPr>
          <w:rStyle w:val="Siln"/>
          <w:b w:val="0"/>
          <w:bCs w:val="0"/>
        </w:rPr>
        <w:t xml:space="preserve"> Výzvy k podání nabídky</w:t>
      </w:r>
      <w:r>
        <w:rPr>
          <w:rStyle w:val="Siln"/>
          <w:b w:val="0"/>
          <w:bCs w:val="0"/>
        </w:rPr>
        <w:t>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6"/>
          <w:footerReference w:type="first" r:id="rId17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15776955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8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5776956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5776956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5776956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7907F07C" w14:textId="77777777" w:rsidR="002B6445" w:rsidRDefault="002B6445" w:rsidP="0027438E">
      <w:pPr>
        <w:rPr>
          <w:lang w:eastAsia="cs-CZ"/>
        </w:rPr>
      </w:pPr>
    </w:p>
    <w:p w14:paraId="7991390B" w14:textId="77777777" w:rsidR="008C55D7" w:rsidRDefault="008C55D7" w:rsidP="0027438E">
      <w:pPr>
        <w:rPr>
          <w:lang w:eastAsia="cs-CZ"/>
        </w:rPr>
      </w:pPr>
    </w:p>
    <w:p w14:paraId="4EB7F32B" w14:textId="77777777" w:rsidR="008C55D7" w:rsidRDefault="008C55D7" w:rsidP="0027438E">
      <w:pPr>
        <w:rPr>
          <w:lang w:eastAsia="cs-CZ"/>
        </w:rPr>
      </w:pPr>
    </w:p>
    <w:p w14:paraId="38D821E0" w14:textId="77777777" w:rsidR="008C55D7" w:rsidRDefault="008C55D7" w:rsidP="0027438E">
      <w:pPr>
        <w:rPr>
          <w:lang w:eastAsia="cs-CZ"/>
        </w:rPr>
      </w:pPr>
    </w:p>
    <w:p w14:paraId="2F88FA88" w14:textId="77777777" w:rsidR="00394DCF" w:rsidRPr="00E85D44" w:rsidRDefault="00394DCF" w:rsidP="00394DCF">
      <w:pPr>
        <w:pStyle w:val="Nadpis2"/>
      </w:pPr>
      <w:bookmarkStart w:id="6" w:name="_Toc157769563"/>
      <w:r w:rsidRPr="00E85D44">
        <w:lastRenderedPageBreak/>
        <w:t>Čestné prohlášení o splnění technické kvalifikace</w:t>
      </w:r>
      <w:bookmarkEnd w:id="6"/>
    </w:p>
    <w:p w14:paraId="046DA128" w14:textId="401880FC" w:rsidR="00394DCF" w:rsidRDefault="002B6445" w:rsidP="00394DCF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NEOBSAZENO</w:t>
      </w:r>
      <w:r w:rsidR="00394DCF">
        <w:rPr>
          <w:rFonts w:eastAsia="Times New Roman" w:cs="Times New Roman"/>
          <w:lang w:eastAsia="cs-CZ"/>
        </w:rPr>
        <w:br w:type="page"/>
      </w:r>
    </w:p>
    <w:p w14:paraId="1B8B601C" w14:textId="77777777" w:rsidR="002B6445" w:rsidRDefault="002B6445" w:rsidP="00394DCF">
      <w:pPr>
        <w:rPr>
          <w:rFonts w:eastAsia="Times New Roman" w:cs="Times New Roman"/>
          <w:lang w:eastAsia="cs-CZ"/>
        </w:rPr>
      </w:pPr>
    </w:p>
    <w:p w14:paraId="497A4089" w14:textId="77777777" w:rsidR="00394DCF" w:rsidRPr="000128D4" w:rsidRDefault="00394DCF" w:rsidP="00394DCF">
      <w:pPr>
        <w:pStyle w:val="Nadpis2"/>
      </w:pPr>
      <w:bookmarkStart w:id="7" w:name="_Toc58876012"/>
      <w:bookmarkStart w:id="8" w:name="_Toc157769564"/>
      <w:r>
        <w:t>Seznam osob</w:t>
      </w:r>
      <w:bookmarkEnd w:id="7"/>
      <w:bookmarkEnd w:id="8"/>
    </w:p>
    <w:p w14:paraId="27FBB080" w14:textId="17CE03FD" w:rsidR="00394DCF" w:rsidRDefault="002B6445" w:rsidP="0027438E">
      <w:pPr>
        <w:rPr>
          <w:lang w:eastAsia="cs-CZ"/>
        </w:rPr>
      </w:pPr>
      <w:r>
        <w:rPr>
          <w:lang w:eastAsia="cs-CZ"/>
        </w:rPr>
        <w:t>NEOBSAZENO</w:t>
      </w:r>
    </w:p>
    <w:p w14:paraId="08D7A835" w14:textId="77777777" w:rsidR="002B6445" w:rsidRDefault="002B6445" w:rsidP="0027438E">
      <w:pPr>
        <w:rPr>
          <w:lang w:eastAsia="cs-CZ"/>
        </w:rPr>
      </w:pPr>
    </w:p>
    <w:p w14:paraId="7FCBF117" w14:textId="77777777" w:rsidR="002B6445" w:rsidRDefault="002B6445" w:rsidP="0027438E">
      <w:pPr>
        <w:rPr>
          <w:lang w:eastAsia="cs-CZ"/>
        </w:rPr>
      </w:pPr>
    </w:p>
    <w:p w14:paraId="1518451A" w14:textId="77777777" w:rsidR="002B6445" w:rsidRDefault="002B6445" w:rsidP="0027438E">
      <w:pPr>
        <w:rPr>
          <w:lang w:eastAsia="cs-CZ"/>
        </w:rPr>
      </w:pPr>
    </w:p>
    <w:p w14:paraId="5B4E0559" w14:textId="77777777" w:rsidR="002B6445" w:rsidRDefault="002B6445" w:rsidP="0027438E">
      <w:pPr>
        <w:rPr>
          <w:lang w:eastAsia="cs-CZ"/>
        </w:rPr>
      </w:pPr>
    </w:p>
    <w:p w14:paraId="5C02E2A5" w14:textId="77777777" w:rsidR="002B6445" w:rsidRDefault="002B6445" w:rsidP="0027438E">
      <w:pPr>
        <w:rPr>
          <w:lang w:eastAsia="cs-CZ"/>
        </w:rPr>
      </w:pPr>
    </w:p>
    <w:p w14:paraId="0C8957C0" w14:textId="77777777" w:rsidR="002B6445" w:rsidRDefault="002B6445" w:rsidP="0027438E">
      <w:pPr>
        <w:rPr>
          <w:lang w:eastAsia="cs-CZ"/>
        </w:rPr>
      </w:pPr>
    </w:p>
    <w:p w14:paraId="45F654B6" w14:textId="77777777" w:rsidR="002B6445" w:rsidRDefault="002B6445" w:rsidP="0027438E">
      <w:pPr>
        <w:rPr>
          <w:lang w:eastAsia="cs-CZ"/>
        </w:rPr>
      </w:pPr>
    </w:p>
    <w:p w14:paraId="616F1AD5" w14:textId="77777777" w:rsidR="002B6445" w:rsidRDefault="002B6445" w:rsidP="0027438E">
      <w:pPr>
        <w:rPr>
          <w:lang w:eastAsia="cs-CZ"/>
        </w:rPr>
      </w:pPr>
    </w:p>
    <w:p w14:paraId="0F290CCF" w14:textId="77777777" w:rsidR="002B6445" w:rsidRDefault="002B6445" w:rsidP="0027438E">
      <w:pPr>
        <w:rPr>
          <w:lang w:eastAsia="cs-CZ"/>
        </w:rPr>
      </w:pPr>
    </w:p>
    <w:p w14:paraId="1FF08836" w14:textId="77777777" w:rsidR="002B6445" w:rsidRDefault="002B6445" w:rsidP="0027438E">
      <w:pPr>
        <w:rPr>
          <w:lang w:eastAsia="cs-CZ"/>
        </w:rPr>
      </w:pPr>
    </w:p>
    <w:p w14:paraId="2C1F020F" w14:textId="77777777" w:rsidR="002B6445" w:rsidRDefault="002B6445" w:rsidP="0027438E">
      <w:pPr>
        <w:rPr>
          <w:lang w:eastAsia="cs-CZ"/>
        </w:rPr>
      </w:pPr>
    </w:p>
    <w:p w14:paraId="3239A548" w14:textId="77777777" w:rsidR="002B6445" w:rsidRDefault="002B6445" w:rsidP="0027438E">
      <w:pPr>
        <w:rPr>
          <w:lang w:eastAsia="cs-CZ"/>
        </w:rPr>
      </w:pPr>
    </w:p>
    <w:p w14:paraId="0E4289FC" w14:textId="77777777" w:rsidR="002B6445" w:rsidRDefault="002B6445" w:rsidP="0027438E">
      <w:pPr>
        <w:rPr>
          <w:lang w:eastAsia="cs-CZ"/>
        </w:rPr>
      </w:pPr>
    </w:p>
    <w:p w14:paraId="02C0003C" w14:textId="77777777" w:rsidR="002B6445" w:rsidRDefault="002B6445" w:rsidP="0027438E">
      <w:pPr>
        <w:rPr>
          <w:lang w:eastAsia="cs-CZ"/>
        </w:rPr>
      </w:pPr>
    </w:p>
    <w:p w14:paraId="50ED86C0" w14:textId="77777777" w:rsidR="002B6445" w:rsidRDefault="002B6445" w:rsidP="0027438E">
      <w:pPr>
        <w:rPr>
          <w:lang w:eastAsia="cs-CZ"/>
        </w:rPr>
      </w:pPr>
    </w:p>
    <w:p w14:paraId="08DAD96D" w14:textId="77777777" w:rsidR="002B6445" w:rsidRDefault="002B6445" w:rsidP="0027438E">
      <w:pPr>
        <w:rPr>
          <w:lang w:eastAsia="cs-CZ"/>
        </w:rPr>
      </w:pPr>
    </w:p>
    <w:p w14:paraId="0BD8CAE1" w14:textId="77777777" w:rsidR="00394DCF" w:rsidRDefault="00394DCF" w:rsidP="0027438E">
      <w:pPr>
        <w:rPr>
          <w:lang w:eastAsia="cs-CZ"/>
        </w:rPr>
      </w:pPr>
    </w:p>
    <w:p w14:paraId="70435C1B" w14:textId="77777777" w:rsidR="00394DCF" w:rsidRDefault="00394DCF" w:rsidP="0027438E">
      <w:pPr>
        <w:rPr>
          <w:lang w:eastAsia="cs-CZ"/>
        </w:rPr>
      </w:pPr>
    </w:p>
    <w:p w14:paraId="795A997D" w14:textId="77777777" w:rsidR="00394DCF" w:rsidRDefault="00394DCF" w:rsidP="0027438E">
      <w:pPr>
        <w:rPr>
          <w:lang w:eastAsia="cs-CZ"/>
        </w:rPr>
      </w:pPr>
    </w:p>
    <w:p w14:paraId="7E0B82C6" w14:textId="77777777" w:rsidR="00394DCF" w:rsidRDefault="00394DCF" w:rsidP="0027438E">
      <w:pPr>
        <w:rPr>
          <w:lang w:eastAsia="cs-CZ"/>
        </w:rPr>
      </w:pPr>
    </w:p>
    <w:p w14:paraId="44DB0421" w14:textId="77777777" w:rsidR="00394DCF" w:rsidRDefault="00394DCF" w:rsidP="0027438E">
      <w:pPr>
        <w:rPr>
          <w:lang w:eastAsia="cs-CZ"/>
        </w:rPr>
      </w:pPr>
    </w:p>
    <w:p w14:paraId="50F7AD79" w14:textId="77777777" w:rsidR="00394DCF" w:rsidRDefault="00394DCF" w:rsidP="0027438E">
      <w:pPr>
        <w:rPr>
          <w:lang w:eastAsia="cs-CZ"/>
        </w:rPr>
      </w:pPr>
    </w:p>
    <w:p w14:paraId="114E2BB8" w14:textId="77777777" w:rsidR="00394DCF" w:rsidRDefault="00394DCF" w:rsidP="0027438E">
      <w:pPr>
        <w:rPr>
          <w:lang w:eastAsia="cs-CZ"/>
        </w:rPr>
      </w:pPr>
    </w:p>
    <w:p w14:paraId="5822BF95" w14:textId="77777777" w:rsidR="00394DCF" w:rsidRDefault="00394DCF" w:rsidP="0027438E">
      <w:pPr>
        <w:rPr>
          <w:lang w:eastAsia="cs-CZ"/>
        </w:rPr>
      </w:pPr>
    </w:p>
    <w:p w14:paraId="0F0E5C70" w14:textId="77777777" w:rsidR="00394DCF" w:rsidRDefault="00394DCF" w:rsidP="0027438E">
      <w:pPr>
        <w:rPr>
          <w:lang w:eastAsia="cs-CZ"/>
        </w:rPr>
      </w:pPr>
    </w:p>
    <w:p w14:paraId="63807AA8" w14:textId="77777777" w:rsidR="00394DCF" w:rsidRDefault="00394DCF" w:rsidP="0027438E">
      <w:pPr>
        <w:rPr>
          <w:lang w:eastAsia="cs-CZ"/>
        </w:rPr>
      </w:pPr>
    </w:p>
    <w:p w14:paraId="1D07F25C" w14:textId="77777777" w:rsidR="00394DCF" w:rsidRDefault="00394DCF" w:rsidP="0027438E">
      <w:pPr>
        <w:rPr>
          <w:lang w:eastAsia="cs-CZ"/>
        </w:rPr>
      </w:pPr>
    </w:p>
    <w:p w14:paraId="196DD39C" w14:textId="77777777" w:rsidR="00394DCF" w:rsidRDefault="00394DCF" w:rsidP="0027438E">
      <w:pPr>
        <w:rPr>
          <w:lang w:eastAsia="cs-CZ"/>
        </w:rPr>
      </w:pPr>
    </w:p>
    <w:p w14:paraId="4B0AB3C5" w14:textId="77777777" w:rsidR="00394DCF" w:rsidRDefault="00394DCF" w:rsidP="0027438E">
      <w:pPr>
        <w:rPr>
          <w:lang w:eastAsia="cs-CZ"/>
        </w:rPr>
      </w:pPr>
    </w:p>
    <w:p w14:paraId="22847151" w14:textId="77777777" w:rsidR="00394DCF" w:rsidRDefault="00394DCF" w:rsidP="0027438E">
      <w:pPr>
        <w:rPr>
          <w:lang w:eastAsia="cs-CZ"/>
        </w:rPr>
      </w:pPr>
    </w:p>
    <w:p w14:paraId="569341DC" w14:textId="77777777" w:rsidR="00394DCF" w:rsidRDefault="00394DCF" w:rsidP="0027438E">
      <w:pPr>
        <w:rPr>
          <w:lang w:eastAsia="cs-CZ"/>
        </w:rPr>
      </w:pPr>
    </w:p>
    <w:p w14:paraId="6640AC37" w14:textId="77777777" w:rsidR="00394DCF" w:rsidRDefault="00394DCF" w:rsidP="0027438E">
      <w:pPr>
        <w:rPr>
          <w:lang w:eastAsia="cs-CZ"/>
        </w:rPr>
      </w:pPr>
    </w:p>
    <w:p w14:paraId="29692F51" w14:textId="77777777" w:rsidR="00394DCF" w:rsidRPr="000128D4" w:rsidRDefault="00394DCF" w:rsidP="00394DCF">
      <w:pPr>
        <w:pStyle w:val="Nadpis2"/>
      </w:pPr>
      <w:bookmarkStart w:id="9" w:name="_Toc157769565"/>
      <w:r w:rsidRPr="000128D4">
        <w:lastRenderedPageBreak/>
        <w:t>Čestné prohlášení o ekonomické kvalifikaci</w:t>
      </w:r>
      <w:bookmarkEnd w:id="9"/>
    </w:p>
    <w:p w14:paraId="1ACEE087" w14:textId="52097B9B" w:rsidR="00394DCF" w:rsidRPr="002B6445" w:rsidRDefault="002B6445" w:rsidP="00394DCF">
      <w:pPr>
        <w:rPr>
          <w:lang w:eastAsia="cs-CZ"/>
        </w:rPr>
      </w:pPr>
      <w:r w:rsidRPr="002B6445">
        <w:rPr>
          <w:lang w:eastAsia="cs-CZ"/>
        </w:rPr>
        <w:t>NEOBSAZENO</w:t>
      </w:r>
    </w:p>
    <w:p w14:paraId="59368A55" w14:textId="77777777" w:rsidR="00394DCF" w:rsidRDefault="00394DCF" w:rsidP="00394DCF">
      <w:pPr>
        <w:rPr>
          <w:highlight w:val="yellow"/>
          <w:lang w:eastAsia="cs-CZ"/>
        </w:rPr>
      </w:pPr>
    </w:p>
    <w:p w14:paraId="0920D1D7" w14:textId="77777777" w:rsidR="00394DCF" w:rsidRDefault="00394DCF" w:rsidP="00394DCF">
      <w:pPr>
        <w:rPr>
          <w:highlight w:val="yellow"/>
          <w:lang w:eastAsia="cs-CZ"/>
        </w:rPr>
      </w:pPr>
    </w:p>
    <w:p w14:paraId="7C80FA1A" w14:textId="77777777" w:rsidR="00394DCF" w:rsidRDefault="00394DCF" w:rsidP="00394DCF">
      <w:pPr>
        <w:rPr>
          <w:highlight w:val="yellow"/>
          <w:lang w:eastAsia="cs-CZ"/>
        </w:rPr>
      </w:pPr>
    </w:p>
    <w:p w14:paraId="7411568C" w14:textId="77777777" w:rsidR="00394DCF" w:rsidRDefault="00394DCF" w:rsidP="00394DCF">
      <w:pPr>
        <w:rPr>
          <w:highlight w:val="yellow"/>
          <w:lang w:eastAsia="cs-CZ"/>
        </w:rPr>
      </w:pPr>
    </w:p>
    <w:p w14:paraId="16C74EF6" w14:textId="77777777" w:rsidR="00394DCF" w:rsidRDefault="00394DCF" w:rsidP="00394DCF">
      <w:pPr>
        <w:rPr>
          <w:highlight w:val="yellow"/>
          <w:lang w:eastAsia="cs-CZ"/>
        </w:rPr>
      </w:pPr>
    </w:p>
    <w:p w14:paraId="14E7ECDF" w14:textId="77777777" w:rsidR="00394DCF" w:rsidRDefault="00394DCF" w:rsidP="00394DCF">
      <w:pPr>
        <w:rPr>
          <w:highlight w:val="yellow"/>
          <w:lang w:eastAsia="cs-CZ"/>
        </w:rPr>
      </w:pPr>
    </w:p>
    <w:p w14:paraId="0B04BAF2" w14:textId="77777777" w:rsidR="00394DCF" w:rsidRDefault="00394DCF" w:rsidP="00394DCF">
      <w:pPr>
        <w:rPr>
          <w:highlight w:val="yellow"/>
          <w:lang w:eastAsia="cs-CZ"/>
        </w:rPr>
      </w:pPr>
    </w:p>
    <w:p w14:paraId="2DC22E88" w14:textId="77777777" w:rsidR="00394DCF" w:rsidRDefault="00394DCF" w:rsidP="00394DCF">
      <w:pPr>
        <w:rPr>
          <w:highlight w:val="yellow"/>
          <w:lang w:eastAsia="cs-CZ"/>
        </w:rPr>
      </w:pPr>
    </w:p>
    <w:p w14:paraId="7E9663BB" w14:textId="77777777" w:rsidR="00394DCF" w:rsidRDefault="00394DCF" w:rsidP="00394DCF">
      <w:pPr>
        <w:rPr>
          <w:highlight w:val="yellow"/>
          <w:lang w:eastAsia="cs-CZ"/>
        </w:rPr>
      </w:pPr>
    </w:p>
    <w:p w14:paraId="56924A46" w14:textId="77777777" w:rsidR="00394DCF" w:rsidRDefault="00394DCF" w:rsidP="00394DCF">
      <w:pPr>
        <w:rPr>
          <w:highlight w:val="yellow"/>
          <w:lang w:eastAsia="cs-CZ"/>
        </w:rPr>
      </w:pPr>
    </w:p>
    <w:p w14:paraId="19C034D1" w14:textId="77777777" w:rsidR="00394DCF" w:rsidRDefault="00394DCF" w:rsidP="00394DCF">
      <w:pPr>
        <w:rPr>
          <w:highlight w:val="yellow"/>
          <w:lang w:eastAsia="cs-CZ"/>
        </w:rPr>
      </w:pPr>
    </w:p>
    <w:p w14:paraId="7074DFF0" w14:textId="77777777" w:rsidR="00394DCF" w:rsidRDefault="00394DCF" w:rsidP="00394DCF">
      <w:pPr>
        <w:rPr>
          <w:highlight w:val="yellow"/>
          <w:lang w:eastAsia="cs-CZ"/>
        </w:rPr>
      </w:pPr>
    </w:p>
    <w:p w14:paraId="31F08E60" w14:textId="77777777" w:rsidR="00394DCF" w:rsidRDefault="00394DCF" w:rsidP="00394DCF">
      <w:pPr>
        <w:rPr>
          <w:highlight w:val="yellow"/>
          <w:lang w:eastAsia="cs-CZ"/>
        </w:rPr>
      </w:pPr>
    </w:p>
    <w:p w14:paraId="3D8580DB" w14:textId="77777777" w:rsidR="00394DCF" w:rsidRDefault="00394DCF" w:rsidP="00394DCF">
      <w:pPr>
        <w:rPr>
          <w:highlight w:val="yellow"/>
          <w:lang w:eastAsia="cs-CZ"/>
        </w:rPr>
      </w:pPr>
    </w:p>
    <w:p w14:paraId="1C925A52" w14:textId="77777777" w:rsidR="00394DCF" w:rsidRDefault="00394DCF" w:rsidP="00394DCF">
      <w:pPr>
        <w:rPr>
          <w:highlight w:val="yellow"/>
          <w:lang w:eastAsia="cs-CZ"/>
        </w:rPr>
      </w:pPr>
    </w:p>
    <w:p w14:paraId="0477674E" w14:textId="77777777" w:rsidR="00394DCF" w:rsidRDefault="00394DCF" w:rsidP="00394DCF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73C2C1D9" w14:textId="77777777" w:rsidR="00394DCF" w:rsidRPr="00B87D91" w:rsidRDefault="00394DCF" w:rsidP="00394DCF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1193899C" w14:textId="77777777" w:rsidR="00394DCF" w:rsidRDefault="00394DCF" w:rsidP="00394DCF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7DF1F773" w14:textId="77777777" w:rsidR="00394DCF" w:rsidRPr="00394DCF" w:rsidRDefault="00394DCF" w:rsidP="00394DCF">
      <w:pPr>
        <w:rPr>
          <w:highlight w:val="yellow"/>
          <w:lang w:eastAsia="cs-CZ"/>
        </w:rPr>
      </w:pPr>
    </w:p>
    <w:sectPr w:rsidR="00394DCF" w:rsidRPr="00394DCF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5FD01" w14:textId="77777777" w:rsidR="005A2560" w:rsidRDefault="005A2560" w:rsidP="00962258">
      <w:pPr>
        <w:spacing w:after="0" w:line="240" w:lineRule="auto"/>
      </w:pPr>
      <w:r>
        <w:separator/>
      </w:r>
    </w:p>
  </w:endnote>
  <w:endnote w:type="continuationSeparator" w:id="0">
    <w:p w14:paraId="73962EC4" w14:textId="77777777" w:rsidR="005A2560" w:rsidRDefault="005A256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202A53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7B1CA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B7009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E94A4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33FF6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CB82B7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3BF5" w14:textId="77777777" w:rsidR="005A2560" w:rsidRDefault="005A2560" w:rsidP="00962258">
      <w:pPr>
        <w:spacing w:after="0" w:line="240" w:lineRule="auto"/>
      </w:pPr>
      <w:r>
        <w:separator/>
      </w:r>
    </w:p>
  </w:footnote>
  <w:footnote w:type="continuationSeparator" w:id="0">
    <w:p w14:paraId="76E04B96" w14:textId="77777777" w:rsidR="005A2560" w:rsidRDefault="005A2560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02FD" w14:textId="58C4E793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4F4D66F" wp14:editId="056776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98445872" name="Textové pole 8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4462" w14:textId="368E6980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4D66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SŽ: Interní" style="position:absolute;left:0;text-align:left;margin-left:0;margin-top:0;width:38.9pt;height:30.3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7E2A4462" w14:textId="368E6980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AA53" w14:textId="0D0F3E8A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CDEFA31" wp14:editId="098FC46C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579871993" name="Textové pole 9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B53EE" w14:textId="2ECFCC92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EFA31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SŽ: Interní" style="position:absolute;left:0;text-align:left;margin-left:0;margin-top:0;width:38.9pt;height:30.3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2FB53EE" w14:textId="2ECFCC92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937A4E4" w:rsidR="00A327CB" w:rsidRPr="00460660" w:rsidRDefault="0044584A" w:rsidP="007E5951">
    <w:pPr>
      <w:pStyle w:val="Zhlav"/>
      <w:rPr>
        <w:sz w:val="2"/>
        <w:szCs w:val="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6BDB211" wp14:editId="0B8FB002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675509472" name="Textové pole 7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2D776" w14:textId="0A0091CD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DB21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SŽ: Interní" style="position:absolute;left:0;text-align:left;margin-left:0;margin-top:0;width:38.9pt;height:30.3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AB2D776" w14:textId="0A0091CD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27CB"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762525610" name="Obrázek 76252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1EDB6065" w:rsidR="00A327CB" w:rsidRPr="002072A0" w:rsidRDefault="0044584A" w:rsidP="002072A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10DD4BC" wp14:editId="0F8BADFB">
              <wp:simplePos x="1315085" y="144081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263586888" name="Textové pole 10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4352B" w14:textId="5408935A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DD4B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9" type="#_x0000_t202" alt="SŽ: Interní" style="position:absolute;left:0;text-align:left;margin-left:0;margin-top:0;width:38.9pt;height:30.3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CD4352B" w14:textId="5408935A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EE3"/>
    <w:rsid w:val="000128D4"/>
    <w:rsid w:val="00027E09"/>
    <w:rsid w:val="00027E55"/>
    <w:rsid w:val="00032B7D"/>
    <w:rsid w:val="00045E47"/>
    <w:rsid w:val="000717AE"/>
    <w:rsid w:val="00072C1E"/>
    <w:rsid w:val="00077060"/>
    <w:rsid w:val="00086B78"/>
    <w:rsid w:val="000876C5"/>
    <w:rsid w:val="00097793"/>
    <w:rsid w:val="000A412D"/>
    <w:rsid w:val="000B5E1C"/>
    <w:rsid w:val="000C5605"/>
    <w:rsid w:val="000D28AD"/>
    <w:rsid w:val="000E23A7"/>
    <w:rsid w:val="000F17C5"/>
    <w:rsid w:val="000F7070"/>
    <w:rsid w:val="0010693F"/>
    <w:rsid w:val="00114472"/>
    <w:rsid w:val="00130210"/>
    <w:rsid w:val="001550BC"/>
    <w:rsid w:val="00157643"/>
    <w:rsid w:val="001605B9"/>
    <w:rsid w:val="001665A7"/>
    <w:rsid w:val="00170EC5"/>
    <w:rsid w:val="00171BF4"/>
    <w:rsid w:val="001747C1"/>
    <w:rsid w:val="00184743"/>
    <w:rsid w:val="00186799"/>
    <w:rsid w:val="00190137"/>
    <w:rsid w:val="001926C6"/>
    <w:rsid w:val="001A7C94"/>
    <w:rsid w:val="001B60A1"/>
    <w:rsid w:val="001E0266"/>
    <w:rsid w:val="001F49FF"/>
    <w:rsid w:val="002038F3"/>
    <w:rsid w:val="002072A0"/>
    <w:rsid w:val="00207DF5"/>
    <w:rsid w:val="002126E7"/>
    <w:rsid w:val="002243A8"/>
    <w:rsid w:val="00225620"/>
    <w:rsid w:val="00226517"/>
    <w:rsid w:val="002305E9"/>
    <w:rsid w:val="0023070F"/>
    <w:rsid w:val="00257005"/>
    <w:rsid w:val="0027438E"/>
    <w:rsid w:val="00280E07"/>
    <w:rsid w:val="00293E5A"/>
    <w:rsid w:val="002B6445"/>
    <w:rsid w:val="002B7F11"/>
    <w:rsid w:val="002C31BF"/>
    <w:rsid w:val="002D08B1"/>
    <w:rsid w:val="002E0CD7"/>
    <w:rsid w:val="002E7387"/>
    <w:rsid w:val="002F50CD"/>
    <w:rsid w:val="00304B06"/>
    <w:rsid w:val="0031030C"/>
    <w:rsid w:val="00311A0D"/>
    <w:rsid w:val="0031280B"/>
    <w:rsid w:val="00321D98"/>
    <w:rsid w:val="003221F2"/>
    <w:rsid w:val="003258D0"/>
    <w:rsid w:val="00341DCF"/>
    <w:rsid w:val="00354C5C"/>
    <w:rsid w:val="00357BC6"/>
    <w:rsid w:val="0036634F"/>
    <w:rsid w:val="00375D95"/>
    <w:rsid w:val="00394DCF"/>
    <w:rsid w:val="003956C6"/>
    <w:rsid w:val="003B596F"/>
    <w:rsid w:val="003E082C"/>
    <w:rsid w:val="003E2FB9"/>
    <w:rsid w:val="00405258"/>
    <w:rsid w:val="004110D4"/>
    <w:rsid w:val="00427650"/>
    <w:rsid w:val="00434A8C"/>
    <w:rsid w:val="00441430"/>
    <w:rsid w:val="00442F7D"/>
    <w:rsid w:val="0044584A"/>
    <w:rsid w:val="00450F07"/>
    <w:rsid w:val="00453CD3"/>
    <w:rsid w:val="00460660"/>
    <w:rsid w:val="00471B29"/>
    <w:rsid w:val="00486107"/>
    <w:rsid w:val="00487AC9"/>
    <w:rsid w:val="00491827"/>
    <w:rsid w:val="004B348C"/>
    <w:rsid w:val="004C2603"/>
    <w:rsid w:val="004C4399"/>
    <w:rsid w:val="004C76E9"/>
    <w:rsid w:val="004C787C"/>
    <w:rsid w:val="004D65B6"/>
    <w:rsid w:val="004E01EA"/>
    <w:rsid w:val="004E143C"/>
    <w:rsid w:val="004E2E8E"/>
    <w:rsid w:val="004E3A53"/>
    <w:rsid w:val="004F20BC"/>
    <w:rsid w:val="004F4B9B"/>
    <w:rsid w:val="004F69EA"/>
    <w:rsid w:val="00500F3F"/>
    <w:rsid w:val="00507EBC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A2560"/>
    <w:rsid w:val="005B219F"/>
    <w:rsid w:val="005B3E74"/>
    <w:rsid w:val="005B40FC"/>
    <w:rsid w:val="005C228B"/>
    <w:rsid w:val="005D2E61"/>
    <w:rsid w:val="005D30B1"/>
    <w:rsid w:val="005D7E39"/>
    <w:rsid w:val="005F1404"/>
    <w:rsid w:val="00607EAC"/>
    <w:rsid w:val="0061068E"/>
    <w:rsid w:val="00613242"/>
    <w:rsid w:val="00626DB3"/>
    <w:rsid w:val="00627E0D"/>
    <w:rsid w:val="00633D9C"/>
    <w:rsid w:val="0064256F"/>
    <w:rsid w:val="006532C4"/>
    <w:rsid w:val="00654420"/>
    <w:rsid w:val="00660AD3"/>
    <w:rsid w:val="00662FEF"/>
    <w:rsid w:val="0067790F"/>
    <w:rsid w:val="00677B7F"/>
    <w:rsid w:val="00686DA1"/>
    <w:rsid w:val="006A5570"/>
    <w:rsid w:val="006A689C"/>
    <w:rsid w:val="006B3D79"/>
    <w:rsid w:val="006C2F26"/>
    <w:rsid w:val="006C44D2"/>
    <w:rsid w:val="006D1D77"/>
    <w:rsid w:val="006D3870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E4A6E"/>
    <w:rsid w:val="007E5951"/>
    <w:rsid w:val="007F56A7"/>
    <w:rsid w:val="00801EC6"/>
    <w:rsid w:val="00807DD0"/>
    <w:rsid w:val="0084684F"/>
    <w:rsid w:val="00854EE3"/>
    <w:rsid w:val="00861306"/>
    <w:rsid w:val="00863AE9"/>
    <w:rsid w:val="008659F3"/>
    <w:rsid w:val="00873106"/>
    <w:rsid w:val="00882189"/>
    <w:rsid w:val="00886D4B"/>
    <w:rsid w:val="00895406"/>
    <w:rsid w:val="008A3568"/>
    <w:rsid w:val="008B1A2C"/>
    <w:rsid w:val="008C1AB6"/>
    <w:rsid w:val="008C55D7"/>
    <w:rsid w:val="008D03B9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52B37"/>
    <w:rsid w:val="00962258"/>
    <w:rsid w:val="00964046"/>
    <w:rsid w:val="009678B7"/>
    <w:rsid w:val="009771C9"/>
    <w:rsid w:val="009833E1"/>
    <w:rsid w:val="00992D9C"/>
    <w:rsid w:val="00996617"/>
    <w:rsid w:val="00996CB8"/>
    <w:rsid w:val="009B14A9"/>
    <w:rsid w:val="009B2E97"/>
    <w:rsid w:val="009B3C69"/>
    <w:rsid w:val="009C0A35"/>
    <w:rsid w:val="009C261E"/>
    <w:rsid w:val="009D3107"/>
    <w:rsid w:val="009D40C0"/>
    <w:rsid w:val="009E07F4"/>
    <w:rsid w:val="009E2053"/>
    <w:rsid w:val="009F392E"/>
    <w:rsid w:val="00A02A21"/>
    <w:rsid w:val="00A05455"/>
    <w:rsid w:val="00A07EA0"/>
    <w:rsid w:val="00A134A1"/>
    <w:rsid w:val="00A23E99"/>
    <w:rsid w:val="00A327CB"/>
    <w:rsid w:val="00A51DF4"/>
    <w:rsid w:val="00A57ECB"/>
    <w:rsid w:val="00A6177B"/>
    <w:rsid w:val="00A63D48"/>
    <w:rsid w:val="00A66136"/>
    <w:rsid w:val="00A92E7F"/>
    <w:rsid w:val="00A93A74"/>
    <w:rsid w:val="00AA4CBB"/>
    <w:rsid w:val="00AA65FA"/>
    <w:rsid w:val="00AA7351"/>
    <w:rsid w:val="00AB1918"/>
    <w:rsid w:val="00AC1810"/>
    <w:rsid w:val="00AD056F"/>
    <w:rsid w:val="00AD2F9C"/>
    <w:rsid w:val="00AD6731"/>
    <w:rsid w:val="00B14BDE"/>
    <w:rsid w:val="00B14C97"/>
    <w:rsid w:val="00B15D0D"/>
    <w:rsid w:val="00B45943"/>
    <w:rsid w:val="00B468D2"/>
    <w:rsid w:val="00B66A3E"/>
    <w:rsid w:val="00B75EE1"/>
    <w:rsid w:val="00B77481"/>
    <w:rsid w:val="00B80FF8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156E"/>
    <w:rsid w:val="00C15E30"/>
    <w:rsid w:val="00C228EE"/>
    <w:rsid w:val="00C232D0"/>
    <w:rsid w:val="00C3428A"/>
    <w:rsid w:val="00C436E2"/>
    <w:rsid w:val="00C44F6A"/>
    <w:rsid w:val="00C47AE3"/>
    <w:rsid w:val="00C636FB"/>
    <w:rsid w:val="00C6546B"/>
    <w:rsid w:val="00C73A40"/>
    <w:rsid w:val="00C75348"/>
    <w:rsid w:val="00C83A8E"/>
    <w:rsid w:val="00C87B78"/>
    <w:rsid w:val="00CC36EF"/>
    <w:rsid w:val="00CD1FC4"/>
    <w:rsid w:val="00CF1D13"/>
    <w:rsid w:val="00CF53B5"/>
    <w:rsid w:val="00D21061"/>
    <w:rsid w:val="00D247B3"/>
    <w:rsid w:val="00D322F2"/>
    <w:rsid w:val="00D4108E"/>
    <w:rsid w:val="00D6163D"/>
    <w:rsid w:val="00D62DFF"/>
    <w:rsid w:val="00D73D46"/>
    <w:rsid w:val="00D73FC6"/>
    <w:rsid w:val="00D77B12"/>
    <w:rsid w:val="00D831A3"/>
    <w:rsid w:val="00D871F6"/>
    <w:rsid w:val="00DC75F3"/>
    <w:rsid w:val="00DD18B0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1E5F"/>
    <w:rsid w:val="00E4572D"/>
    <w:rsid w:val="00E46950"/>
    <w:rsid w:val="00E52E78"/>
    <w:rsid w:val="00E6656A"/>
    <w:rsid w:val="00E666DF"/>
    <w:rsid w:val="00E66CDC"/>
    <w:rsid w:val="00E85D44"/>
    <w:rsid w:val="00EA68D7"/>
    <w:rsid w:val="00EB104F"/>
    <w:rsid w:val="00ED14BD"/>
    <w:rsid w:val="00ED4D3D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3456"/>
    <w:rsid w:val="00F76E9F"/>
    <w:rsid w:val="00F814D9"/>
    <w:rsid w:val="00F86BA6"/>
    <w:rsid w:val="00F92C76"/>
    <w:rsid w:val="00FA5E88"/>
    <w:rsid w:val="00FC4B68"/>
    <w:rsid w:val="00FC5583"/>
    <w:rsid w:val="00FC6389"/>
    <w:rsid w:val="00FD54F3"/>
    <w:rsid w:val="00FE5B2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10</Pages>
  <Words>1221</Words>
  <Characters>7206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Doležalová Tereza</cp:lastModifiedBy>
  <cp:revision>3</cp:revision>
  <cp:lastPrinted>2023-10-05T09:40:00Z</cp:lastPrinted>
  <dcterms:created xsi:type="dcterms:W3CDTF">2026-06-17T05:55:00Z</dcterms:created>
  <dcterms:modified xsi:type="dcterms:W3CDTF">2026-07-22T08:42:00Z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284374e0,771ddd30,5e2aeef9,fb60448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