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20BD0DFD" w14:textId="7A33C15E" w:rsidR="00B208DE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C1708F">
        <w:rPr>
          <w:rStyle w:val="Siln"/>
        </w:rPr>
        <w:t xml:space="preserve"> </w:t>
      </w:r>
      <w:r w:rsidR="00600AD6" w:rsidRPr="00600AD6">
        <w:rPr>
          <w:rStyle w:val="Siln"/>
        </w:rPr>
        <w:t xml:space="preserve">Servis a údržba služebních vozidel 2026 </w:t>
      </w:r>
      <w:r w:rsidR="00B208DE">
        <w:rPr>
          <w:rStyle w:val="Siln"/>
        </w:rPr>
        <w:t>–</w:t>
      </w:r>
      <w:r w:rsidR="00600AD6" w:rsidRPr="00600AD6">
        <w:rPr>
          <w:rStyle w:val="Siln"/>
        </w:rPr>
        <w:t xml:space="preserve"> 2029</w:t>
      </w:r>
    </w:p>
    <w:p w14:paraId="1F33D399" w14:textId="46FD7A83" w:rsidR="00362126" w:rsidRPr="00362126" w:rsidRDefault="00B208DE" w:rsidP="00F0533E">
      <w:pPr>
        <w:rPr>
          <w:rStyle w:val="Siln"/>
        </w:rPr>
      </w:pPr>
      <w:r w:rsidRPr="00B208DE">
        <w:rPr>
          <w:rStyle w:val="Siln"/>
        </w:rPr>
        <w:t>Část 3 veřejné zakázky: Servis a údržba SV SŽF značky Hyundai - Část C - Praha</w:t>
      </w:r>
    </w:p>
    <w:p w14:paraId="55E9D757" w14:textId="67C01DC9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C1708F">
        <w:rPr>
          <w:rStyle w:val="Siln"/>
        </w:rPr>
        <w:t xml:space="preserve"> </w:t>
      </w:r>
      <w:r w:rsidR="00C1708F" w:rsidRPr="00C1708F">
        <w:rPr>
          <w:rStyle w:val="Siln"/>
        </w:rPr>
        <w:t>71126033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</w:tblGrid>
      <w:tr w:rsidR="006E26BF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6E26BF" w:rsidRPr="00362126" w:rsidRDefault="006E26BF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6E26BF" w:rsidRPr="00362126" w:rsidRDefault="006E26BF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6E26BF" w:rsidRPr="00362126" w:rsidRDefault="006E26BF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</w:tr>
      <w:tr w:rsidR="006E26BF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082096C1" w:rsidR="006E26BF" w:rsidRDefault="006E26BF" w:rsidP="000954A9">
            <w:r>
              <w:t>1.</w:t>
            </w:r>
          </w:p>
        </w:tc>
        <w:tc>
          <w:tcPr>
            <w:tcW w:w="3430" w:type="dxa"/>
          </w:tcPr>
          <w:p w14:paraId="064C3D49" w14:textId="07DF39D0" w:rsidR="006E26BF" w:rsidRDefault="00EB07D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07DF">
              <w:t>17.07.2026 10:10:12</w:t>
            </w:r>
          </w:p>
        </w:tc>
        <w:tc>
          <w:tcPr>
            <w:tcW w:w="3612" w:type="dxa"/>
          </w:tcPr>
          <w:p w14:paraId="7B9C7489" w14:textId="0F21FD45" w:rsidR="006E26BF" w:rsidRDefault="004F741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1.780.757,00</w:t>
            </w:r>
          </w:p>
        </w:tc>
      </w:tr>
      <w:tr w:rsidR="006E26BF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006104D8" w:rsidR="006E26BF" w:rsidRDefault="006E26BF" w:rsidP="000954A9">
            <w:r>
              <w:t>2.</w:t>
            </w:r>
          </w:p>
        </w:tc>
        <w:tc>
          <w:tcPr>
            <w:tcW w:w="3430" w:type="dxa"/>
          </w:tcPr>
          <w:p w14:paraId="338F7C6C" w14:textId="12749299" w:rsidR="006E26BF" w:rsidRDefault="00E46AE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6AE5">
              <w:t>21.07.2026 11:25:48</w:t>
            </w:r>
          </w:p>
        </w:tc>
        <w:tc>
          <w:tcPr>
            <w:tcW w:w="3612" w:type="dxa"/>
          </w:tcPr>
          <w:p w14:paraId="0CAE7828" w14:textId="3EC567AF" w:rsidR="006E26BF" w:rsidRDefault="005964AB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2.099.065,00</w:t>
            </w:r>
          </w:p>
        </w:tc>
      </w:tr>
      <w:tr w:rsidR="006E26BF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119E38F4" w:rsidR="006E26BF" w:rsidRDefault="006E26BF" w:rsidP="000954A9">
            <w:r>
              <w:t>3.</w:t>
            </w:r>
          </w:p>
        </w:tc>
        <w:tc>
          <w:tcPr>
            <w:tcW w:w="3430" w:type="dxa"/>
          </w:tcPr>
          <w:p w14:paraId="2EE790F3" w14:textId="42FF6B6D" w:rsidR="006E26BF" w:rsidRDefault="004F741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7415">
              <w:t>21.07.2026 15:54:53</w:t>
            </w:r>
          </w:p>
        </w:tc>
        <w:tc>
          <w:tcPr>
            <w:tcW w:w="3612" w:type="dxa"/>
          </w:tcPr>
          <w:p w14:paraId="00D5778D" w14:textId="54D0E4E7" w:rsidR="006E26BF" w:rsidRDefault="007018BA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1.461.600,00</w:t>
            </w:r>
          </w:p>
        </w:tc>
      </w:tr>
      <w:tr w:rsidR="006E26BF" w14:paraId="16A628D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69686988" w14:textId="77777777" w:rsidR="006E26BF" w:rsidRDefault="006E26BF" w:rsidP="000954A9"/>
        </w:tc>
        <w:tc>
          <w:tcPr>
            <w:tcW w:w="3430" w:type="dxa"/>
          </w:tcPr>
          <w:p w14:paraId="055FF260" w14:textId="77777777" w:rsidR="006E26BF" w:rsidRDefault="006E26B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69E2959" w14:textId="04B09565" w:rsidR="006E26BF" w:rsidRDefault="006E26B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26BF" w14:paraId="5C78A5A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6E26BF" w:rsidRDefault="006E26BF" w:rsidP="000954A9"/>
        </w:tc>
        <w:tc>
          <w:tcPr>
            <w:tcW w:w="3430" w:type="dxa"/>
          </w:tcPr>
          <w:p w14:paraId="1622E3A3" w14:textId="77777777" w:rsidR="006E26BF" w:rsidRDefault="006E26B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6E26BF" w:rsidRDefault="006E26B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14B9" w14:textId="77777777" w:rsidR="00581150" w:rsidRDefault="00581150" w:rsidP="00962258">
      <w:pPr>
        <w:spacing w:after="0" w:line="240" w:lineRule="auto"/>
      </w:pPr>
      <w:r>
        <w:separator/>
      </w:r>
    </w:p>
  </w:endnote>
  <w:endnote w:type="continuationSeparator" w:id="0">
    <w:p w14:paraId="544B76A5" w14:textId="77777777" w:rsidR="00581150" w:rsidRDefault="0058115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45CE58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26F322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9B720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92CE4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842B" w14:textId="77777777" w:rsidR="00581150" w:rsidRDefault="00581150" w:rsidP="00962258">
      <w:pPr>
        <w:spacing w:after="0" w:line="240" w:lineRule="auto"/>
      </w:pPr>
      <w:r>
        <w:separator/>
      </w:r>
    </w:p>
  </w:footnote>
  <w:footnote w:type="continuationSeparator" w:id="0">
    <w:p w14:paraId="0BBE5D64" w14:textId="77777777" w:rsidR="00581150" w:rsidRDefault="0058115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22663"/>
    <w:rsid w:val="00057BF1"/>
    <w:rsid w:val="00072C1E"/>
    <w:rsid w:val="000740D4"/>
    <w:rsid w:val="000954A9"/>
    <w:rsid w:val="000C6DBC"/>
    <w:rsid w:val="000E23A7"/>
    <w:rsid w:val="0010693F"/>
    <w:rsid w:val="00114472"/>
    <w:rsid w:val="001550BC"/>
    <w:rsid w:val="001605B9"/>
    <w:rsid w:val="00165CAC"/>
    <w:rsid w:val="00170127"/>
    <w:rsid w:val="001701ED"/>
    <w:rsid w:val="00170EC5"/>
    <w:rsid w:val="001747C1"/>
    <w:rsid w:val="00184743"/>
    <w:rsid w:val="00193D95"/>
    <w:rsid w:val="001E6E1B"/>
    <w:rsid w:val="00207DF5"/>
    <w:rsid w:val="00225075"/>
    <w:rsid w:val="00280E07"/>
    <w:rsid w:val="00295EEB"/>
    <w:rsid w:val="002C31BF"/>
    <w:rsid w:val="002D08B1"/>
    <w:rsid w:val="002D606D"/>
    <w:rsid w:val="002E0CD7"/>
    <w:rsid w:val="00341DCF"/>
    <w:rsid w:val="00357BC6"/>
    <w:rsid w:val="00362126"/>
    <w:rsid w:val="003956C6"/>
    <w:rsid w:val="00423FBA"/>
    <w:rsid w:val="00435AB3"/>
    <w:rsid w:val="0043754A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4F7415"/>
    <w:rsid w:val="00511AB9"/>
    <w:rsid w:val="00523EA7"/>
    <w:rsid w:val="00553375"/>
    <w:rsid w:val="00557C28"/>
    <w:rsid w:val="005736B7"/>
    <w:rsid w:val="00575E5A"/>
    <w:rsid w:val="00581150"/>
    <w:rsid w:val="005964AB"/>
    <w:rsid w:val="005E2311"/>
    <w:rsid w:val="005E3B3A"/>
    <w:rsid w:val="005F1404"/>
    <w:rsid w:val="005F6312"/>
    <w:rsid w:val="00600AD6"/>
    <w:rsid w:val="0061068E"/>
    <w:rsid w:val="00632682"/>
    <w:rsid w:val="00660AD3"/>
    <w:rsid w:val="00677B7F"/>
    <w:rsid w:val="006A5570"/>
    <w:rsid w:val="006A689C"/>
    <w:rsid w:val="006B3D79"/>
    <w:rsid w:val="006D7AFE"/>
    <w:rsid w:val="006E0578"/>
    <w:rsid w:val="006E26BF"/>
    <w:rsid w:val="006E314D"/>
    <w:rsid w:val="007018BA"/>
    <w:rsid w:val="00710723"/>
    <w:rsid w:val="00723ED1"/>
    <w:rsid w:val="00743525"/>
    <w:rsid w:val="0076286B"/>
    <w:rsid w:val="00766846"/>
    <w:rsid w:val="0077673A"/>
    <w:rsid w:val="007846E1"/>
    <w:rsid w:val="007A4036"/>
    <w:rsid w:val="007B570C"/>
    <w:rsid w:val="007C589B"/>
    <w:rsid w:val="007E4A6E"/>
    <w:rsid w:val="007F56A7"/>
    <w:rsid w:val="00802FBB"/>
    <w:rsid w:val="00807DD0"/>
    <w:rsid w:val="008659F3"/>
    <w:rsid w:val="008842D9"/>
    <w:rsid w:val="00886D4B"/>
    <w:rsid w:val="00895406"/>
    <w:rsid w:val="008A3568"/>
    <w:rsid w:val="008D03B9"/>
    <w:rsid w:val="008F18D6"/>
    <w:rsid w:val="00904780"/>
    <w:rsid w:val="009200A4"/>
    <w:rsid w:val="00921852"/>
    <w:rsid w:val="00922385"/>
    <w:rsid w:val="009223DF"/>
    <w:rsid w:val="00923DE9"/>
    <w:rsid w:val="00936091"/>
    <w:rsid w:val="00940D8A"/>
    <w:rsid w:val="00962258"/>
    <w:rsid w:val="009678B7"/>
    <w:rsid w:val="00971FC0"/>
    <w:rsid w:val="009833E1"/>
    <w:rsid w:val="00986990"/>
    <w:rsid w:val="00992D9C"/>
    <w:rsid w:val="00996CB8"/>
    <w:rsid w:val="009B14A9"/>
    <w:rsid w:val="009B2E97"/>
    <w:rsid w:val="009E07F4"/>
    <w:rsid w:val="009F392E"/>
    <w:rsid w:val="00A03272"/>
    <w:rsid w:val="00A6177B"/>
    <w:rsid w:val="00A66136"/>
    <w:rsid w:val="00A95440"/>
    <w:rsid w:val="00AA4CBB"/>
    <w:rsid w:val="00AA65FA"/>
    <w:rsid w:val="00AA7351"/>
    <w:rsid w:val="00AD056F"/>
    <w:rsid w:val="00AD6731"/>
    <w:rsid w:val="00B15D0D"/>
    <w:rsid w:val="00B208DE"/>
    <w:rsid w:val="00B467BB"/>
    <w:rsid w:val="00B75EE1"/>
    <w:rsid w:val="00B77481"/>
    <w:rsid w:val="00B8518B"/>
    <w:rsid w:val="00BC3341"/>
    <w:rsid w:val="00BD7E91"/>
    <w:rsid w:val="00C02D0A"/>
    <w:rsid w:val="00C03A6E"/>
    <w:rsid w:val="00C1708F"/>
    <w:rsid w:val="00C44F6A"/>
    <w:rsid w:val="00C47AE3"/>
    <w:rsid w:val="00C872C7"/>
    <w:rsid w:val="00CD1FC4"/>
    <w:rsid w:val="00CE259B"/>
    <w:rsid w:val="00D1307B"/>
    <w:rsid w:val="00D21061"/>
    <w:rsid w:val="00D36611"/>
    <w:rsid w:val="00D4108E"/>
    <w:rsid w:val="00D43475"/>
    <w:rsid w:val="00D6163D"/>
    <w:rsid w:val="00D64DE0"/>
    <w:rsid w:val="00D73D46"/>
    <w:rsid w:val="00D831A3"/>
    <w:rsid w:val="00DB644C"/>
    <w:rsid w:val="00DC75F3"/>
    <w:rsid w:val="00DD46F3"/>
    <w:rsid w:val="00DE1BA6"/>
    <w:rsid w:val="00DE56F2"/>
    <w:rsid w:val="00DF116D"/>
    <w:rsid w:val="00E36C4A"/>
    <w:rsid w:val="00E46AE5"/>
    <w:rsid w:val="00E774AF"/>
    <w:rsid w:val="00EB07DF"/>
    <w:rsid w:val="00EB104F"/>
    <w:rsid w:val="00EB125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6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Půlpán Jiří</cp:lastModifiedBy>
  <cp:revision>11</cp:revision>
  <cp:lastPrinted>2017-11-28T17:18:00Z</cp:lastPrinted>
  <dcterms:created xsi:type="dcterms:W3CDTF">2026-07-21T07:30:00Z</dcterms:created>
  <dcterms:modified xsi:type="dcterms:W3CDTF">2026-07-22T09:37:00Z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