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76FB8" w14:textId="77777777" w:rsidR="00374707" w:rsidRPr="00C364A9" w:rsidRDefault="00374707" w:rsidP="00374707">
      <w:pPr>
        <w:pStyle w:val="Nadpis2"/>
        <w:rPr>
          <w:b w:val="0"/>
        </w:rPr>
      </w:pPr>
      <w:r w:rsidRPr="00C364A9">
        <w:rPr>
          <w:b w:val="0"/>
        </w:rPr>
        <w:t>FORMULÁŘ pro sestavení nabídky</w:t>
      </w:r>
    </w:p>
    <w:p w14:paraId="4D15A648" w14:textId="77777777" w:rsidR="00374707" w:rsidRPr="007364DE" w:rsidRDefault="00374707" w:rsidP="00374707">
      <w:pPr>
        <w:tabs>
          <w:tab w:val="right" w:pos="5954"/>
        </w:tabs>
      </w:pPr>
      <w:r w:rsidRPr="007364DE">
        <w:t>Obchodní společnost, sídlo uchazeče</w:t>
      </w:r>
    </w:p>
    <w:p w14:paraId="5298FA16" w14:textId="77777777"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>IČ:</w:t>
      </w:r>
    </w:p>
    <w:p w14:paraId="51BF0757" w14:textId="77777777" w:rsidR="00374707" w:rsidRPr="007364DE" w:rsidRDefault="00374707" w:rsidP="00374707">
      <w:pPr>
        <w:tabs>
          <w:tab w:val="right" w:pos="5954"/>
        </w:tabs>
        <w:spacing w:after="0"/>
      </w:pPr>
      <w:r w:rsidRPr="007364DE">
        <w:t>DIČ:</w:t>
      </w:r>
    </w:p>
    <w:p w14:paraId="28897D48" w14:textId="77777777" w:rsidR="00374707" w:rsidRPr="007364DE" w:rsidRDefault="00374707" w:rsidP="00374707">
      <w:pPr>
        <w:tabs>
          <w:tab w:val="left" w:pos="1843"/>
          <w:tab w:val="right" w:pos="5954"/>
        </w:tabs>
        <w:spacing w:after="0"/>
      </w:pPr>
      <w:r w:rsidRPr="007364DE">
        <w:t>Bankovní spojení:</w:t>
      </w:r>
      <w:r w:rsidRPr="007364DE">
        <w:tab/>
      </w:r>
    </w:p>
    <w:p w14:paraId="3D98037B" w14:textId="77777777"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Telefon:</w:t>
      </w:r>
      <w:r w:rsidRPr="007364DE">
        <w:tab/>
      </w:r>
    </w:p>
    <w:p w14:paraId="0BCA54BD" w14:textId="77777777"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Fax:</w:t>
      </w:r>
      <w:r w:rsidRPr="007364DE">
        <w:tab/>
      </w:r>
    </w:p>
    <w:p w14:paraId="6C217BF9" w14:textId="77777777" w:rsidR="00374707" w:rsidRPr="00F05536" w:rsidRDefault="00374707" w:rsidP="00374707">
      <w:pPr>
        <w:pBdr>
          <w:bottom w:val="single" w:sz="12" w:space="1" w:color="auto"/>
        </w:pBdr>
        <w:tabs>
          <w:tab w:val="left" w:pos="1843"/>
        </w:tabs>
        <w:spacing w:after="0"/>
      </w:pPr>
      <w:r w:rsidRPr="007364DE">
        <w:t>E-mail:</w:t>
      </w:r>
      <w:r w:rsidRPr="007364DE">
        <w:tab/>
      </w:r>
    </w:p>
    <w:p w14:paraId="5B9DEAD4" w14:textId="77777777" w:rsidR="00374707" w:rsidRPr="00F05536" w:rsidRDefault="00374707" w:rsidP="00374707">
      <w:pPr>
        <w:rPr>
          <w:b/>
        </w:rPr>
      </w:pPr>
      <w:r w:rsidRPr="00F05536">
        <w:t>Nabídka na</w:t>
      </w:r>
      <w:r w:rsidRPr="00D46BC2">
        <w:rPr>
          <w:bCs/>
        </w:rPr>
        <w:t xml:space="preserve">: </w:t>
      </w:r>
      <w:r w:rsidRPr="00D46BC2">
        <w:rPr>
          <w:b/>
        </w:rPr>
        <w:t>„</w:t>
      </w:r>
      <w:r w:rsidR="006E456D" w:rsidRPr="00D46BC2">
        <w:rPr>
          <w:b/>
        </w:rPr>
        <w:t>Rozšíření řidičského oprávnění ze skupiny B na skupinu BE</w:t>
      </w:r>
      <w:r w:rsidRPr="00D46BC2">
        <w:rPr>
          <w:b/>
        </w:rPr>
        <w:t>“</w:t>
      </w:r>
    </w:p>
    <w:p w14:paraId="5446AC18" w14:textId="77777777" w:rsidR="00374707" w:rsidRPr="007364DE" w:rsidRDefault="00374707" w:rsidP="00374707">
      <w:pPr>
        <w:tabs>
          <w:tab w:val="right" w:pos="5954"/>
        </w:tabs>
        <w:spacing w:before="120"/>
      </w:pPr>
      <w:r w:rsidRPr="007364DE">
        <w:t>Zadavatel:</w:t>
      </w:r>
    </w:p>
    <w:p w14:paraId="3644EFD5" w14:textId="77777777"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 xml:space="preserve">Správa </w:t>
      </w:r>
      <w:r>
        <w:t>železnic</w:t>
      </w:r>
      <w:r w:rsidRPr="007364DE">
        <w:t>, státní organizace</w:t>
      </w:r>
    </w:p>
    <w:p w14:paraId="0DB1936D" w14:textId="77777777" w:rsidR="00374707" w:rsidRPr="007364DE" w:rsidRDefault="00374707" w:rsidP="00374707">
      <w:pPr>
        <w:tabs>
          <w:tab w:val="left" w:pos="4536"/>
        </w:tabs>
        <w:spacing w:after="0"/>
        <w:rPr>
          <w:b/>
          <w:bCs/>
        </w:rPr>
      </w:pPr>
      <w:r w:rsidRPr="007364DE">
        <w:t>Praha 1, Nové Město, Dlážděná 1003/7, PSČ 110 00</w:t>
      </w:r>
      <w:r w:rsidRPr="007364DE">
        <w:tab/>
      </w:r>
    </w:p>
    <w:p w14:paraId="7071764A" w14:textId="77777777" w:rsidR="00374707" w:rsidRPr="007364DE" w:rsidRDefault="00374707" w:rsidP="00374707">
      <w:pPr>
        <w:spacing w:after="0"/>
      </w:pPr>
      <w:r w:rsidRPr="007364DE">
        <w:t>IČ:</w:t>
      </w:r>
      <w:r w:rsidRPr="007364DE">
        <w:tab/>
        <w:t>70994234</w:t>
      </w:r>
    </w:p>
    <w:p w14:paraId="4BD3EFD7" w14:textId="77777777"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DIČ:</w:t>
      </w:r>
      <w:r w:rsidRPr="007364DE">
        <w:tab/>
        <w:t>CZ70994234</w:t>
      </w:r>
    </w:p>
    <w:p w14:paraId="1CA4E7CB" w14:textId="77777777"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Zastoupená: Ing. Vladimírem Filipem, ředitelem OŘ Praha</w:t>
      </w:r>
    </w:p>
    <w:p w14:paraId="7D5D24AB" w14:textId="77777777"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Partyzánská 24, 170 00 Praha 7</w:t>
      </w:r>
    </w:p>
    <w:p w14:paraId="7954B0B9" w14:textId="77777777" w:rsidR="00374707" w:rsidRPr="007364DE" w:rsidRDefault="00374707" w:rsidP="00374707">
      <w:pPr>
        <w:spacing w:before="120"/>
        <w:rPr>
          <w:b/>
          <w:bCs/>
        </w:rPr>
      </w:pPr>
      <w:r w:rsidRPr="007364DE">
        <w:rPr>
          <w:b/>
          <w:bCs/>
        </w:rPr>
        <w:t>Místo:</w:t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  <w:t>Datum:</w:t>
      </w:r>
    </w:p>
    <w:p w14:paraId="410CAC1B" w14:textId="77777777" w:rsidR="00374707" w:rsidRPr="007364DE" w:rsidRDefault="00374707" w:rsidP="00374707">
      <w:pPr>
        <w:spacing w:before="240"/>
        <w:rPr>
          <w:b/>
          <w:bCs/>
        </w:rPr>
      </w:pPr>
      <w:r w:rsidRPr="007364DE">
        <w:rPr>
          <w:b/>
          <w:bCs/>
        </w:rPr>
        <w:t>Nabídka</w:t>
      </w:r>
    </w:p>
    <w:p w14:paraId="1E336E3D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240" w:after="0" w:line="240" w:lineRule="auto"/>
        <w:ind w:left="284" w:hanging="284"/>
      </w:pPr>
      <w:r w:rsidRPr="007364DE">
        <w:t>Po prostudování předaných podkladů:</w:t>
      </w:r>
    </w:p>
    <w:p w14:paraId="3618D940" w14:textId="77777777" w:rsidR="00374707" w:rsidRPr="007364DE" w:rsidRDefault="00374707" w:rsidP="00374707">
      <w:pPr>
        <w:ind w:firstLine="283"/>
      </w:pPr>
      <w:r w:rsidRPr="007364DE">
        <w:t xml:space="preserve">Výzva k podání nabídky, která obsahuje: </w:t>
      </w:r>
    </w:p>
    <w:p w14:paraId="725343D7" w14:textId="77777777" w:rsidR="006E456D" w:rsidRPr="002C6D1D" w:rsidRDefault="006E456D" w:rsidP="006E456D">
      <w:pPr>
        <w:pStyle w:val="Doplujcdaje"/>
        <w:ind w:firstLine="283"/>
        <w:rPr>
          <w:sz w:val="18"/>
          <w:szCs w:val="18"/>
        </w:rPr>
      </w:pPr>
      <w:r>
        <w:rPr>
          <w:sz w:val="18"/>
          <w:szCs w:val="18"/>
        </w:rPr>
        <w:t xml:space="preserve">Příloha 1 </w:t>
      </w:r>
      <w:r w:rsidRPr="002C6D1D">
        <w:rPr>
          <w:sz w:val="18"/>
          <w:szCs w:val="18"/>
        </w:rPr>
        <w:t>Č</w:t>
      </w:r>
      <w:r>
        <w:rPr>
          <w:sz w:val="18"/>
          <w:szCs w:val="18"/>
        </w:rPr>
        <w:t>estné prohlášení</w:t>
      </w:r>
      <w:r w:rsidRPr="002C6D1D">
        <w:rPr>
          <w:sz w:val="18"/>
          <w:szCs w:val="18"/>
        </w:rPr>
        <w:t xml:space="preserve"> o splnění základní způsobilosti</w:t>
      </w:r>
    </w:p>
    <w:p w14:paraId="7F5E75E7" w14:textId="77777777" w:rsidR="006E456D" w:rsidRPr="002C6D1D" w:rsidRDefault="006E456D" w:rsidP="006E456D">
      <w:pPr>
        <w:pStyle w:val="Doplujcdaje"/>
        <w:ind w:firstLine="283"/>
        <w:rPr>
          <w:sz w:val="18"/>
          <w:szCs w:val="18"/>
        </w:rPr>
      </w:pPr>
      <w:r w:rsidRPr="002C6D1D">
        <w:rPr>
          <w:sz w:val="18"/>
          <w:szCs w:val="18"/>
        </w:rPr>
        <w:t>Příloha 2 Formulář nabídky</w:t>
      </w:r>
    </w:p>
    <w:p w14:paraId="65DE2736" w14:textId="77777777" w:rsidR="006E456D" w:rsidRPr="001C3ABC" w:rsidRDefault="006E456D" w:rsidP="006E456D">
      <w:pPr>
        <w:pStyle w:val="Doplujcdaje"/>
        <w:ind w:firstLine="283"/>
        <w:rPr>
          <w:sz w:val="18"/>
          <w:szCs w:val="18"/>
        </w:rPr>
      </w:pPr>
      <w:r>
        <w:rPr>
          <w:sz w:val="18"/>
          <w:szCs w:val="18"/>
        </w:rPr>
        <w:t>Příloha 3 Návrh smlouvy</w:t>
      </w:r>
    </w:p>
    <w:p w14:paraId="16932C0B" w14:textId="77777777" w:rsidR="006E456D" w:rsidRPr="002C6D1D" w:rsidRDefault="006E456D" w:rsidP="006E456D">
      <w:pPr>
        <w:pStyle w:val="Doplujcdaje"/>
        <w:ind w:firstLine="283"/>
        <w:rPr>
          <w:sz w:val="18"/>
          <w:szCs w:val="18"/>
        </w:rPr>
      </w:pPr>
      <w:r>
        <w:rPr>
          <w:sz w:val="18"/>
          <w:szCs w:val="18"/>
        </w:rPr>
        <w:t>Příloha 4</w:t>
      </w:r>
      <w:r w:rsidRPr="002C6D1D">
        <w:rPr>
          <w:sz w:val="18"/>
          <w:szCs w:val="18"/>
        </w:rPr>
        <w:t xml:space="preserve"> Čestné prohlášení ve vztahu k zakázaným dohodám</w:t>
      </w:r>
    </w:p>
    <w:p w14:paraId="270D6B47" w14:textId="77777777" w:rsidR="006E456D" w:rsidRPr="002C6D1D" w:rsidRDefault="006E456D" w:rsidP="006E456D">
      <w:pPr>
        <w:pStyle w:val="Doplujcdaje"/>
        <w:ind w:firstLine="283"/>
        <w:rPr>
          <w:sz w:val="18"/>
          <w:szCs w:val="18"/>
        </w:rPr>
      </w:pPr>
      <w:r>
        <w:rPr>
          <w:sz w:val="18"/>
          <w:szCs w:val="18"/>
        </w:rPr>
        <w:t>Příloha 5</w:t>
      </w:r>
      <w:r w:rsidRPr="002C6D1D">
        <w:rPr>
          <w:sz w:val="18"/>
          <w:szCs w:val="18"/>
        </w:rPr>
        <w:t xml:space="preserve"> </w:t>
      </w:r>
      <w:r>
        <w:rPr>
          <w:sz w:val="18"/>
          <w:szCs w:val="18"/>
        </w:rPr>
        <w:t>Čestné prohlášení k Registru smluv</w:t>
      </w:r>
    </w:p>
    <w:p w14:paraId="53B85C0F" w14:textId="77777777" w:rsidR="00374707" w:rsidRPr="007364DE" w:rsidRDefault="00374707" w:rsidP="00F05536">
      <w:pPr>
        <w:pStyle w:val="Zhlav"/>
        <w:spacing w:before="120"/>
        <w:ind w:left="284"/>
      </w:pPr>
      <w:r w:rsidRPr="007364DE">
        <w:t xml:space="preserve">které uznáváme pro smluvní vztah za závazné a na základě nichž jsme vytvořili cenu, nabízíme </w:t>
      </w:r>
      <w:r w:rsidRPr="00F05536">
        <w:t xml:space="preserve">realizaci akce </w:t>
      </w:r>
      <w:r w:rsidRPr="006E456D">
        <w:rPr>
          <w:b/>
        </w:rPr>
        <w:t>„</w:t>
      </w:r>
      <w:r w:rsidR="006E456D" w:rsidRPr="006E456D">
        <w:rPr>
          <w:b/>
        </w:rPr>
        <w:t>Rozšíření řidičského oprávnění ze skupiny B na skupinu BE</w:t>
      </w:r>
      <w:r w:rsidRPr="006E456D">
        <w:rPr>
          <w:b/>
        </w:rPr>
        <w:t xml:space="preserve">“ </w:t>
      </w:r>
      <w:r w:rsidRPr="00F05536">
        <w:t>za t</w:t>
      </w:r>
      <w:r w:rsidR="006E456D">
        <w:t>uto nabídkovou cenu</w:t>
      </w:r>
      <w:r w:rsidRPr="00F05536">
        <w:t>:</w:t>
      </w:r>
    </w:p>
    <w:p w14:paraId="62B099F7" w14:textId="77777777" w:rsidR="00F05536" w:rsidRDefault="006E456D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>
        <w:rPr>
          <w:b/>
          <w:bCs/>
        </w:rPr>
        <w:t>N</w:t>
      </w:r>
      <w:r w:rsidR="00F05536" w:rsidRPr="00F05536">
        <w:rPr>
          <w:b/>
          <w:bCs/>
        </w:rPr>
        <w:t xml:space="preserve">abídková cena </w:t>
      </w:r>
      <w:r>
        <w:rPr>
          <w:b/>
          <w:bCs/>
        </w:rPr>
        <w:t xml:space="preserve">za 1 osobu </w:t>
      </w:r>
      <w:r w:rsidR="00F05536" w:rsidRPr="00F05536">
        <w:rPr>
          <w:b/>
          <w:bCs/>
        </w:rPr>
        <w:t xml:space="preserve">bez DPH:              </w:t>
      </w:r>
      <w:r>
        <w:rPr>
          <w:b/>
          <w:bCs/>
        </w:rPr>
        <w:tab/>
      </w:r>
      <w:r>
        <w:rPr>
          <w:b/>
          <w:bCs/>
        </w:rPr>
        <w:tab/>
      </w:r>
      <w:r w:rsidR="00F05536" w:rsidRPr="00BB46F9">
        <w:rPr>
          <w:b/>
          <w:bCs/>
          <w:highlight w:val="yellow"/>
        </w:rPr>
        <w:t>……………… Kč</w:t>
      </w:r>
    </w:p>
    <w:p w14:paraId="2C0F95DD" w14:textId="77777777" w:rsidR="006E456D" w:rsidRPr="00F05536" w:rsidRDefault="006E456D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>
        <w:rPr>
          <w:b/>
          <w:bCs/>
        </w:rPr>
        <w:t xml:space="preserve">Celková nabídková cena za 17 osob bez DPH: </w:t>
      </w:r>
      <w:r>
        <w:rPr>
          <w:b/>
          <w:bCs/>
        </w:rPr>
        <w:tab/>
      </w:r>
      <w:r>
        <w:rPr>
          <w:b/>
          <w:bCs/>
        </w:rPr>
        <w:tab/>
      </w:r>
      <w:r w:rsidRPr="00BB46F9">
        <w:rPr>
          <w:b/>
          <w:bCs/>
          <w:highlight w:val="yellow"/>
        </w:rPr>
        <w:t>……………… Kč</w:t>
      </w:r>
    </w:p>
    <w:p w14:paraId="6CF4FFCC" w14:textId="77777777"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DPH 21%</w:t>
      </w:r>
      <w:r w:rsidRPr="00F05536">
        <w:rPr>
          <w:b/>
          <w:bCs/>
        </w:rPr>
        <w:tab/>
        <w:t xml:space="preserve">        </w:t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  <w:t xml:space="preserve"> </w:t>
      </w:r>
      <w:r w:rsidR="006E456D">
        <w:rPr>
          <w:b/>
          <w:bCs/>
        </w:rPr>
        <w:tab/>
      </w:r>
      <w:r w:rsidR="006E456D">
        <w:rPr>
          <w:b/>
          <w:bCs/>
        </w:rPr>
        <w:tab/>
      </w:r>
      <w:r w:rsidRPr="00BB46F9">
        <w:rPr>
          <w:b/>
          <w:bCs/>
          <w:highlight w:val="yellow"/>
        </w:rPr>
        <w:t>……………… Kč</w:t>
      </w:r>
    </w:p>
    <w:p w14:paraId="0E061E03" w14:textId="0AE8CD0B" w:rsid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 xml:space="preserve">Celková nabídková cena </w:t>
      </w:r>
      <w:r w:rsidR="006E456D">
        <w:rPr>
          <w:b/>
          <w:bCs/>
        </w:rPr>
        <w:t xml:space="preserve">za 17 osob včetně </w:t>
      </w:r>
      <w:proofErr w:type="gramStart"/>
      <w:r w:rsidR="006E456D">
        <w:rPr>
          <w:b/>
          <w:bCs/>
        </w:rPr>
        <w:t>DPH</w:t>
      </w:r>
      <w:r w:rsidR="00174D1C">
        <w:rPr>
          <w:b/>
          <w:bCs/>
        </w:rPr>
        <w:t>:</w:t>
      </w:r>
      <w:r w:rsidR="006E456D">
        <w:rPr>
          <w:b/>
          <w:bCs/>
        </w:rPr>
        <w:t xml:space="preserve">         </w:t>
      </w:r>
      <w:r w:rsidRPr="00BB46F9">
        <w:rPr>
          <w:b/>
          <w:bCs/>
          <w:highlight w:val="yellow"/>
        </w:rPr>
        <w:t>…</w:t>
      </w:r>
      <w:proofErr w:type="gramEnd"/>
      <w:r w:rsidRPr="00BB46F9">
        <w:rPr>
          <w:b/>
          <w:bCs/>
          <w:highlight w:val="yellow"/>
        </w:rPr>
        <w:t>…………… Kč</w:t>
      </w:r>
    </w:p>
    <w:p w14:paraId="1BBA17F5" w14:textId="77777777" w:rsidR="00D806E0" w:rsidRPr="00F05536" w:rsidRDefault="00D806E0" w:rsidP="00F05536">
      <w:pPr>
        <w:autoSpaceDE w:val="0"/>
        <w:autoSpaceDN w:val="0"/>
        <w:spacing w:before="120" w:after="0" w:line="240" w:lineRule="auto"/>
        <w:ind w:left="284"/>
      </w:pPr>
      <w:r>
        <w:rPr>
          <w:b/>
          <w:bCs/>
        </w:rPr>
        <w:t>V nabídkové ceně za 1 osobu je započítán správní poplatek za první závěrečnou zkoušku Magistrátu hl. m. Prahy.</w:t>
      </w:r>
    </w:p>
    <w:p w14:paraId="4D35D4B1" w14:textId="21B2B21A" w:rsidR="00374707" w:rsidRPr="006E456D" w:rsidRDefault="00374707" w:rsidP="00F05536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F05536">
        <w:t xml:space="preserve">Předmět veřejné zakázky  provedeme v rozsahu, který je přesně vymezen zadávacími podklady (viz. </w:t>
      </w:r>
      <w:proofErr w:type="gramStart"/>
      <w:r w:rsidRPr="00F05536">
        <w:t>bod</w:t>
      </w:r>
      <w:proofErr w:type="gramEnd"/>
      <w:r w:rsidRPr="00F05536">
        <w:t xml:space="preserve"> číslo 1). Souhlasíme s tím, že tato nabídka a zadávací dokumentace jsou závazným </w:t>
      </w:r>
      <w:r w:rsidRPr="006E456D">
        <w:t>podkladem pro uzavření smlouvy.</w:t>
      </w:r>
    </w:p>
    <w:p w14:paraId="252D571B" w14:textId="77777777" w:rsidR="00374707" w:rsidRPr="006E456D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6E456D">
        <w:t>Termín plnění nabízíme v souladu s Vaším požadavkem takto:</w:t>
      </w:r>
    </w:p>
    <w:p w14:paraId="57736140" w14:textId="77777777" w:rsidR="00374707" w:rsidRPr="006E456D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6E456D">
        <w:t xml:space="preserve">Zahájení díla: </w:t>
      </w:r>
      <w:r w:rsidR="00D82647" w:rsidRPr="006E456D">
        <w:rPr>
          <w:b/>
        </w:rPr>
        <w:t>ihned po nabytí účinnosti smlouvy uveřejněním v Registru smluv</w:t>
      </w:r>
    </w:p>
    <w:p w14:paraId="0066C82B" w14:textId="75C27D72" w:rsidR="00374707" w:rsidRPr="007364DE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6E456D">
        <w:t xml:space="preserve">Ukončení díla: </w:t>
      </w:r>
      <w:r w:rsidR="005B59DC">
        <w:rPr>
          <w:b/>
        </w:rPr>
        <w:t>31. 08</w:t>
      </w:r>
      <w:bookmarkStart w:id="0" w:name="_GoBack"/>
      <w:bookmarkEnd w:id="0"/>
      <w:r w:rsidR="006E456D" w:rsidRPr="006E456D">
        <w:rPr>
          <w:b/>
        </w:rPr>
        <w:t>. 2022</w:t>
      </w:r>
      <w:r w:rsidRPr="006E456D">
        <w:t xml:space="preserve">  </w:t>
      </w:r>
      <w:r w:rsidRPr="007364DE">
        <w:tab/>
      </w:r>
    </w:p>
    <w:p w14:paraId="0219CD07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Vl</w:t>
      </w:r>
      <w:r w:rsidR="00BB46F9">
        <w:t xml:space="preserve">astními kapacitami provedeme: </w:t>
      </w:r>
      <w:r w:rsidR="00BB46F9">
        <w:tab/>
      </w:r>
      <w:r w:rsidR="00BB46F9" w:rsidRPr="00BB46F9">
        <w:rPr>
          <w:highlight w:val="yellow"/>
        </w:rPr>
        <w:t>…</w:t>
      </w:r>
      <w:proofErr w:type="gramStart"/>
      <w:r w:rsidR="00BB46F9" w:rsidRPr="00BB46F9">
        <w:rPr>
          <w:highlight w:val="yellow"/>
        </w:rPr>
        <w:t>…..</w:t>
      </w:r>
      <w:r w:rsidRPr="007364DE">
        <w:t>% veřejné</w:t>
      </w:r>
      <w:proofErr w:type="gramEnd"/>
      <w:r w:rsidRPr="007364DE">
        <w:t xml:space="preserve"> zakázky.</w:t>
      </w:r>
    </w:p>
    <w:p w14:paraId="32DB29E3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  <w:rPr>
          <w:b/>
        </w:rPr>
      </w:pPr>
      <w:r w:rsidRPr="007364DE">
        <w:lastRenderedPageBreak/>
        <w:t xml:space="preserve">Uvádíme jmenovitý seznam a identifikační údaje právnických nebo fyzických osob – podnikatelů, </w:t>
      </w:r>
      <w:r w:rsidRPr="007364DE">
        <w:rPr>
          <w:color w:val="000000"/>
        </w:rPr>
        <w:t>jimž máme v úmyslu zadat k realizaci n</w:t>
      </w:r>
      <w:r>
        <w:rPr>
          <w:color w:val="000000"/>
        </w:rPr>
        <w:t>ěkterou část veřejné zakázky (pod</w:t>
      </w:r>
      <w:r w:rsidRPr="007364DE">
        <w:rPr>
          <w:color w:val="000000"/>
        </w:rPr>
        <w:t>dodavatele). Zároveň uvádíme konkrétn</w:t>
      </w:r>
      <w:r>
        <w:rPr>
          <w:color w:val="000000"/>
        </w:rPr>
        <w:t>í činnosti, které budou tito pod</w:t>
      </w:r>
      <w:r w:rsidRPr="007364DE">
        <w:rPr>
          <w:color w:val="000000"/>
        </w:rPr>
        <w:t>dodavatelé zajišťovat (</w:t>
      </w:r>
      <w:r w:rsidRPr="007364DE">
        <w:t>uveďte konkrétní činnosti,</w:t>
      </w:r>
      <w:r w:rsidRPr="007364DE">
        <w:rPr>
          <w:b/>
        </w:rPr>
        <w:t xml:space="preserve"> včetně jejich finančního objemu vyjádřeného v % dle požadavků uvedených ve Výzvě k podání nabídky</w:t>
      </w:r>
      <w:r w:rsidRPr="007364DE">
        <w:t xml:space="preserve">): </w:t>
      </w:r>
      <w:r w:rsidRPr="007364DE">
        <w:rPr>
          <w:b/>
        </w:rPr>
        <w:t xml:space="preserve"> </w:t>
      </w:r>
    </w:p>
    <w:p w14:paraId="1CE2AEFD" w14:textId="77777777" w:rsidR="00374707" w:rsidRPr="007364DE" w:rsidRDefault="00374707" w:rsidP="00374707">
      <w:pPr>
        <w:ind w:firstLine="283"/>
      </w:pPr>
      <w:r w:rsidRPr="00BB46F9">
        <w:rPr>
          <w:highlight w:val="yellow"/>
        </w:rPr>
        <w:t>……………………………….</w:t>
      </w:r>
    </w:p>
    <w:p w14:paraId="3F5FE914" w14:textId="77777777" w:rsidR="00374707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14:paraId="5D7D7932" w14:textId="1A3F69B9"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V případě, že naše nabídka bude vybrána a bude uzavřena smlouva</w:t>
      </w:r>
      <w:r w:rsidR="00F05536" w:rsidRPr="00D46BC2">
        <w:t xml:space="preserve">, </w:t>
      </w:r>
      <w:r w:rsidRPr="007364DE">
        <w:t>akceptujeme podmínku zadavatele na kontrolu efektivního využívání prostředků ze strany Státního fondu dopravní infrastruktury, a to po celou dobu realizace zakázky.</w:t>
      </w:r>
    </w:p>
    <w:p w14:paraId="319F5BEA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Touto nabídkou se cítíme vázáni po celou zadávací lhůtu, jak je uvedena ve výzvě.</w:t>
      </w:r>
    </w:p>
    <w:p w14:paraId="4995F74D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Jednat a podepisovat za nás je oprávněn: </w:t>
      </w:r>
      <w:r w:rsidR="00BB46F9" w:rsidRPr="00BB46F9">
        <w:rPr>
          <w:highlight w:val="yellow"/>
        </w:rPr>
        <w:t>……………………………</w:t>
      </w:r>
    </w:p>
    <w:p w14:paraId="193D0FE7" w14:textId="77777777" w:rsidR="00374707" w:rsidRPr="007364DE" w:rsidRDefault="00374707" w:rsidP="00374707">
      <w:pPr>
        <w:spacing w:before="120"/>
        <w:ind w:left="284"/>
      </w:pPr>
      <w:r w:rsidRPr="007364DE">
        <w:t xml:space="preserve">v postavení: </w:t>
      </w:r>
      <w:r w:rsidR="00BB46F9" w:rsidRPr="00BB46F9">
        <w:rPr>
          <w:highlight w:val="yellow"/>
        </w:rPr>
        <w:t>…………………………</w:t>
      </w:r>
    </w:p>
    <w:p w14:paraId="5697DCF8" w14:textId="77777777"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Proti vzniku škod z provádění veřejné zakázky jsme pojištěni do výše </w:t>
      </w:r>
      <w:r w:rsidRPr="00BB46F9">
        <w:rPr>
          <w:highlight w:val="yellow"/>
        </w:rPr>
        <w:t>……………………,-</w:t>
      </w:r>
      <w:r w:rsidRPr="007364DE">
        <w:t xml:space="preserve"> Kč</w:t>
      </w:r>
    </w:p>
    <w:p w14:paraId="1B04FDF2" w14:textId="77777777" w:rsidR="00374707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p</w:t>
      </w:r>
      <w:r w:rsidRPr="007364DE">
        <w:t xml:space="preserve">ojistnou smlouvou </w:t>
      </w:r>
      <w:proofErr w:type="gramStart"/>
      <w:r w:rsidRPr="007364DE">
        <w:t>č.</w:t>
      </w:r>
      <w:r>
        <w:t xml:space="preserve">: </w:t>
      </w:r>
      <w:r w:rsidRPr="007364DE">
        <w:t xml:space="preserve"> </w:t>
      </w:r>
      <w:r w:rsidR="00BB46F9" w:rsidRPr="00BB46F9">
        <w:rPr>
          <w:highlight w:val="yellow"/>
        </w:rPr>
        <w:t>…</w:t>
      </w:r>
      <w:proofErr w:type="gramEnd"/>
      <w:r w:rsidR="00BB46F9" w:rsidRPr="00BB46F9">
        <w:rPr>
          <w:highlight w:val="yellow"/>
        </w:rPr>
        <w:t>…………………….</w:t>
      </w:r>
    </w:p>
    <w:p w14:paraId="298EFD50" w14:textId="77777777" w:rsidR="00374707" w:rsidRPr="007364DE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j</w:t>
      </w:r>
      <w:r w:rsidRPr="007364DE">
        <w:t>iným způsobem</w:t>
      </w:r>
      <w:r>
        <w:t xml:space="preserve">: </w:t>
      </w:r>
      <w:r w:rsidRPr="007364DE">
        <w:t xml:space="preserve"> </w:t>
      </w:r>
      <w:r w:rsidR="00BB46F9" w:rsidRPr="00BB46F9">
        <w:rPr>
          <w:highlight w:val="yellow"/>
        </w:rPr>
        <w:t>…………………</w:t>
      </w:r>
      <w:proofErr w:type="gramStart"/>
      <w:r w:rsidR="00BB46F9" w:rsidRPr="00BB46F9">
        <w:rPr>
          <w:highlight w:val="yellow"/>
        </w:rPr>
        <w:t>…..</w:t>
      </w:r>
      <w:proofErr w:type="gramEnd"/>
    </w:p>
    <w:p w14:paraId="6D98BC14" w14:textId="77777777"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Prohlašujeme, že tato nabídka je úplná, pravdivá a odpovídá všem požadavkům zadavatele uvedených ve Výzvě k podání nabídky a v zadávací dokumentaci, které podpisem této nabídky přijímáme.</w:t>
      </w:r>
    </w:p>
    <w:p w14:paraId="17743930" w14:textId="77777777" w:rsidR="00374707" w:rsidRPr="007364DE" w:rsidRDefault="00374707" w:rsidP="00374707">
      <w:pPr>
        <w:pBdr>
          <w:bottom w:val="single" w:sz="12" w:space="1" w:color="auto"/>
        </w:pBdr>
      </w:pPr>
    </w:p>
    <w:p w14:paraId="60C2ABE5" w14:textId="77777777" w:rsidR="00374707" w:rsidRPr="007364DE" w:rsidRDefault="00374707" w:rsidP="00374707">
      <w:pPr>
        <w:tabs>
          <w:tab w:val="left" w:pos="7230"/>
        </w:tabs>
      </w:pPr>
    </w:p>
    <w:p w14:paraId="274958A5" w14:textId="77777777" w:rsidR="009F392E" w:rsidRPr="00374707" w:rsidRDefault="00374707" w:rsidP="00374707">
      <w:pPr>
        <w:tabs>
          <w:tab w:val="left" w:pos="7230"/>
        </w:tabs>
      </w:pPr>
      <w:r w:rsidRPr="007364DE">
        <w:t>jméno a podpis osoby oprávněné</w:t>
      </w:r>
      <w:r w:rsidRPr="007364DE">
        <w:tab/>
        <w:t>razítko</w:t>
      </w:r>
      <w:r>
        <w:br/>
      </w:r>
      <w:r w:rsidRPr="007364DE">
        <w:t>jednat jménem či za uchazeče</w:t>
      </w:r>
    </w:p>
    <w:sectPr w:rsidR="009F392E" w:rsidRPr="00374707" w:rsidSect="0037470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C8951" w14:textId="77777777" w:rsidR="006849A8" w:rsidRDefault="006849A8" w:rsidP="00962258">
      <w:pPr>
        <w:spacing w:after="0" w:line="240" w:lineRule="auto"/>
      </w:pPr>
      <w:r>
        <w:separator/>
      </w:r>
    </w:p>
  </w:endnote>
  <w:endnote w:type="continuationSeparator" w:id="0">
    <w:p w14:paraId="2698DD07" w14:textId="77777777" w:rsidR="006849A8" w:rsidRDefault="006849A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ECF170D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999AF52" w14:textId="4E2E930B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B59D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B59D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7E78E18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42F62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28E90770" w14:textId="77777777" w:rsidR="00F1715C" w:rsidRDefault="00F1715C" w:rsidP="00D831A3">
          <w:pPr>
            <w:pStyle w:val="Zpat"/>
          </w:pPr>
        </w:p>
      </w:tc>
    </w:tr>
  </w:tbl>
  <w:p w14:paraId="39B40C83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2BFFCF5" wp14:editId="4A58362B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C84D08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522F081" wp14:editId="1871596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9720F62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4436B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9696738" w14:textId="3D561314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B59D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B59D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BA9C62F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B24AFB3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75297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EC47FFD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36EEAE0" w14:textId="77777777" w:rsidR="00F1715C" w:rsidRDefault="006E38E5" w:rsidP="006E38E5">
          <w:pPr>
            <w:pStyle w:val="Zpat"/>
          </w:pPr>
          <w:r>
            <w:t>spravazeleznic</w:t>
          </w:r>
          <w:r w:rsidR="00F1715C">
            <w:t>.cz</w:t>
          </w:r>
        </w:p>
      </w:tc>
      <w:tc>
        <w:tcPr>
          <w:tcW w:w="2921" w:type="dxa"/>
        </w:tcPr>
        <w:p w14:paraId="21353E50" w14:textId="77777777" w:rsidR="00F1715C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Oblastní ředitelství Praha</w:t>
          </w:r>
        </w:p>
        <w:p w14:paraId="12A4399D" w14:textId="77777777"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Partyzánská 24</w:t>
          </w:r>
        </w:p>
        <w:p w14:paraId="4142F881" w14:textId="77777777"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170 00 Praha 7</w:t>
          </w:r>
        </w:p>
      </w:tc>
    </w:tr>
  </w:tbl>
  <w:p w14:paraId="70F4F49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769276B7" wp14:editId="6BE1507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27C69B8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3DD8434A" wp14:editId="2C9A3CE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701D99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0058D97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F9770" w14:textId="77777777" w:rsidR="006849A8" w:rsidRDefault="006849A8" w:rsidP="00962258">
      <w:pPr>
        <w:spacing w:after="0" w:line="240" w:lineRule="auto"/>
      </w:pPr>
      <w:r>
        <w:separator/>
      </w:r>
    </w:p>
  </w:footnote>
  <w:footnote w:type="continuationSeparator" w:id="0">
    <w:p w14:paraId="1F3F75C6" w14:textId="77777777" w:rsidR="006849A8" w:rsidRDefault="006849A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62CE3228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75FE87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5653DD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8027EFC" w14:textId="77777777" w:rsidR="00F1715C" w:rsidRPr="00D6163D" w:rsidRDefault="00F1715C" w:rsidP="00D6163D">
          <w:pPr>
            <w:pStyle w:val="Druhdokumentu"/>
          </w:pPr>
        </w:p>
      </w:tc>
    </w:tr>
  </w:tbl>
  <w:p w14:paraId="1B67139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71E0DBF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78A19A67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AAD683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983D721" w14:textId="77777777" w:rsidR="00F1715C" w:rsidRPr="00D6163D" w:rsidRDefault="00F1715C" w:rsidP="00FC6389">
          <w:pPr>
            <w:pStyle w:val="Druhdokumentu"/>
          </w:pPr>
        </w:p>
      </w:tc>
    </w:tr>
    <w:tr w:rsidR="009F392E" w14:paraId="677C7B29" w14:textId="77777777" w:rsidTr="00374707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5A635770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01E5342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66CD037" w14:textId="77777777" w:rsidR="009F392E" w:rsidRPr="00D6163D" w:rsidRDefault="009F392E" w:rsidP="00FC6389">
          <w:pPr>
            <w:pStyle w:val="Druhdokumentu"/>
          </w:pPr>
        </w:p>
      </w:tc>
    </w:tr>
  </w:tbl>
  <w:p w14:paraId="2D8DC20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4F7EDA3E" wp14:editId="50876DF7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59D3EC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88A4941"/>
    <w:multiLevelType w:val="hybridMultilevel"/>
    <w:tmpl w:val="187C9AD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16621"/>
    <w:multiLevelType w:val="hybridMultilevel"/>
    <w:tmpl w:val="A432879E"/>
    <w:lvl w:ilvl="0" w:tplc="2C484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A6B3B47"/>
    <w:multiLevelType w:val="hybridMultilevel"/>
    <w:tmpl w:val="7DA499E4"/>
    <w:lvl w:ilvl="0" w:tplc="CC08D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5"/>
  </w:num>
  <w:num w:numId="3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EB"/>
    <w:rsid w:val="00072C1E"/>
    <w:rsid w:val="000E23A7"/>
    <w:rsid w:val="0010693F"/>
    <w:rsid w:val="00114472"/>
    <w:rsid w:val="001550BC"/>
    <w:rsid w:val="001605B9"/>
    <w:rsid w:val="00170EC5"/>
    <w:rsid w:val="001747C1"/>
    <w:rsid w:val="00174D1C"/>
    <w:rsid w:val="00184743"/>
    <w:rsid w:val="00207DF5"/>
    <w:rsid w:val="002561BD"/>
    <w:rsid w:val="00280E07"/>
    <w:rsid w:val="002C31BF"/>
    <w:rsid w:val="002D08B1"/>
    <w:rsid w:val="002E0CD7"/>
    <w:rsid w:val="00341DCF"/>
    <w:rsid w:val="00357BC6"/>
    <w:rsid w:val="00374707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736C"/>
    <w:rsid w:val="00553375"/>
    <w:rsid w:val="00557C28"/>
    <w:rsid w:val="005736B7"/>
    <w:rsid w:val="00575E5A"/>
    <w:rsid w:val="0059084E"/>
    <w:rsid w:val="005B59DC"/>
    <w:rsid w:val="005C1F50"/>
    <w:rsid w:val="005F1404"/>
    <w:rsid w:val="0061068E"/>
    <w:rsid w:val="00660AD3"/>
    <w:rsid w:val="00677071"/>
    <w:rsid w:val="00677B7F"/>
    <w:rsid w:val="006849A8"/>
    <w:rsid w:val="006A5570"/>
    <w:rsid w:val="006A689C"/>
    <w:rsid w:val="006B3D79"/>
    <w:rsid w:val="006D7AFE"/>
    <w:rsid w:val="006E0578"/>
    <w:rsid w:val="006E314D"/>
    <w:rsid w:val="006E38E5"/>
    <w:rsid w:val="006E456D"/>
    <w:rsid w:val="00710723"/>
    <w:rsid w:val="00716584"/>
    <w:rsid w:val="00723ED1"/>
    <w:rsid w:val="00743525"/>
    <w:rsid w:val="00756C8B"/>
    <w:rsid w:val="0076286B"/>
    <w:rsid w:val="00766846"/>
    <w:rsid w:val="0077673A"/>
    <w:rsid w:val="007846E1"/>
    <w:rsid w:val="007B570C"/>
    <w:rsid w:val="007C589B"/>
    <w:rsid w:val="007E4A6E"/>
    <w:rsid w:val="007E6AC4"/>
    <w:rsid w:val="007F56A7"/>
    <w:rsid w:val="007F5E12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193"/>
    <w:rsid w:val="009F392E"/>
    <w:rsid w:val="00A51EF7"/>
    <w:rsid w:val="00A6177B"/>
    <w:rsid w:val="00A66136"/>
    <w:rsid w:val="00AA4CBB"/>
    <w:rsid w:val="00AA65FA"/>
    <w:rsid w:val="00AA7351"/>
    <w:rsid w:val="00AD056F"/>
    <w:rsid w:val="00AD6731"/>
    <w:rsid w:val="00B15D0D"/>
    <w:rsid w:val="00B623E4"/>
    <w:rsid w:val="00B75EE1"/>
    <w:rsid w:val="00B77481"/>
    <w:rsid w:val="00B8518B"/>
    <w:rsid w:val="00BB46F9"/>
    <w:rsid w:val="00BD0688"/>
    <w:rsid w:val="00BD17D5"/>
    <w:rsid w:val="00BD7E91"/>
    <w:rsid w:val="00C02D0A"/>
    <w:rsid w:val="00C03A6E"/>
    <w:rsid w:val="00C44F6A"/>
    <w:rsid w:val="00C47AE3"/>
    <w:rsid w:val="00CD1FC4"/>
    <w:rsid w:val="00D21061"/>
    <w:rsid w:val="00D4108E"/>
    <w:rsid w:val="00D46BC2"/>
    <w:rsid w:val="00D6163D"/>
    <w:rsid w:val="00D65DEB"/>
    <w:rsid w:val="00D73D46"/>
    <w:rsid w:val="00D77428"/>
    <w:rsid w:val="00D806E0"/>
    <w:rsid w:val="00D82647"/>
    <w:rsid w:val="00D831A3"/>
    <w:rsid w:val="00DC75F3"/>
    <w:rsid w:val="00DD46F3"/>
    <w:rsid w:val="00DE56F2"/>
    <w:rsid w:val="00DF116D"/>
    <w:rsid w:val="00EB104F"/>
    <w:rsid w:val="00ED14BD"/>
    <w:rsid w:val="00F0533E"/>
    <w:rsid w:val="00F05536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B13F2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55E1DF"/>
  <w14:defaultImageDpi w14:val="32767"/>
  <w15:docId w15:val="{2A19E7D5-E9EA-4E83-85DB-34CDB874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F5E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5E1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5E1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5E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5E12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F5E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S\Downloads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A63DEC8-A58D-4899-8976-021C07EE9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0</TotalTime>
  <Pages>2</Pages>
  <Words>444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Svobodová Silvie</dc:creator>
  <cp:lastModifiedBy>Danielková Barbora</cp:lastModifiedBy>
  <cp:revision>4</cp:revision>
  <cp:lastPrinted>2017-11-28T17:18:00Z</cp:lastPrinted>
  <dcterms:created xsi:type="dcterms:W3CDTF">2022-01-21T09:15:00Z</dcterms:created>
  <dcterms:modified xsi:type="dcterms:W3CDTF">2022-02-01T11:49:00Z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