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2CC2B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4122CC2C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2D" w14:textId="5E302833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132948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4122CC2E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4122CC2F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122CC3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122CC31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122CC32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3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4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5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37" w14:textId="02E79A9E" w:rsidR="00784EE4" w:rsidRPr="00784EE4" w:rsidRDefault="00132948" w:rsidP="00E22C1B">
      <w:pPr>
        <w:spacing w:line="240" w:lineRule="auto"/>
        <w:rPr>
          <w:rFonts w:eastAsia="Calibri" w:cs="Times New Roman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sektorovou veřejnou zakázku s </w:t>
      </w:r>
      <w:r w:rsidR="00FA096C" w:rsidRPr="001A1A4B">
        <w:rPr>
          <w:lang w:eastAsia="cs-CZ"/>
        </w:rPr>
        <w:t xml:space="preserve">názvem </w:t>
      </w:r>
      <w:bookmarkStart w:id="0" w:name="_Toc403053768"/>
      <w:r w:rsidR="00FA096C" w:rsidRPr="001A1A4B">
        <w:rPr>
          <w:b/>
          <w:lang w:eastAsia="cs-CZ"/>
        </w:rPr>
        <w:t>„</w:t>
      </w:r>
      <w:bookmarkEnd w:id="0"/>
      <w:r w:rsidR="004F0FA6">
        <w:rPr>
          <w:b/>
        </w:rPr>
        <w:t>Zvedací vaky sada</w:t>
      </w:r>
      <w:r w:rsidR="00806482" w:rsidRPr="001A1A4B">
        <w:rPr>
          <w:b/>
          <w:lang w:eastAsia="cs-CZ"/>
        </w:rPr>
        <w:t>“</w:t>
      </w:r>
      <w:r w:rsidR="00806482" w:rsidRPr="001A1A4B">
        <w:rPr>
          <w:lang w:eastAsia="cs-CZ"/>
        </w:rPr>
        <w:t xml:space="preserve">, </w:t>
      </w:r>
      <w:proofErr w:type="gramStart"/>
      <w:r w:rsidR="00806482" w:rsidRPr="001A1A4B">
        <w:rPr>
          <w:lang w:eastAsia="cs-CZ"/>
        </w:rPr>
        <w:t>č.j.</w:t>
      </w:r>
      <w:proofErr w:type="gramEnd"/>
      <w:r w:rsidR="00806482" w:rsidRPr="001A1A4B">
        <w:rPr>
          <w:lang w:eastAsia="cs-CZ"/>
        </w:rPr>
        <w:t xml:space="preserve"> </w:t>
      </w:r>
      <w:r w:rsidR="004F0FA6">
        <w:rPr>
          <w:rStyle w:val="alloy-output-text"/>
        </w:rPr>
        <w:t>S6973</w:t>
      </w:r>
      <w:bookmarkStart w:id="1" w:name="_GoBack"/>
      <w:bookmarkEnd w:id="1"/>
      <w:r w:rsidR="00806482" w:rsidRPr="001A1A4B">
        <w:rPr>
          <w:rStyle w:val="alloy-output-text"/>
        </w:rPr>
        <w:t>/2019</w:t>
      </w:r>
      <w:r w:rsidR="00806482">
        <w:rPr>
          <w:rStyle w:val="alloy-output-text"/>
        </w:rPr>
        <w:t>-SŽDC-HZS-OE</w:t>
      </w:r>
      <w:r w:rsidRPr="00493B1B">
        <w:rPr>
          <w:lang w:eastAsia="cs-CZ"/>
        </w:rPr>
        <w:t xml:space="preserve"> tímto čestně prohlašuje</w:t>
      </w:r>
      <w:r w:rsidR="00784EE4" w:rsidRPr="00784EE4">
        <w:rPr>
          <w:rFonts w:eastAsia="Times New Roman" w:cs="Times New Roman"/>
          <w:lang w:eastAsia="cs-CZ"/>
        </w:rPr>
        <w:t xml:space="preserve">, že </w:t>
      </w:r>
      <w:r w:rsidR="00784EE4" w:rsidRPr="00784EE4">
        <w:rPr>
          <w:rFonts w:eastAsia="Calibri" w:cs="Times New Roman"/>
        </w:rPr>
        <w:t xml:space="preserve">údaje a další skutečnosti uvedené či jinak řádné označené v nabídce, respektive </w:t>
      </w:r>
      <w:r w:rsidR="00784EE4" w:rsidRPr="00132948">
        <w:rPr>
          <w:rFonts w:eastAsia="Calibri" w:cs="Times New Roman"/>
        </w:rPr>
        <w:t>v </w:t>
      </w:r>
      <w:r w:rsidRPr="00132948">
        <w:rPr>
          <w:rFonts w:eastAsia="Calibri" w:cs="Times New Roman"/>
        </w:rPr>
        <w:t>kupní smlouvě</w:t>
      </w:r>
      <w:r w:rsidR="00784EE4" w:rsidRPr="00132948">
        <w:rPr>
          <w:rFonts w:eastAsia="Calibri" w:cs="Times New Roman"/>
        </w:rPr>
        <w:t xml:space="preserve"> (</w:t>
      </w:r>
      <w:r w:rsidR="00784EE4" w:rsidRPr="00784EE4">
        <w:rPr>
          <w:rFonts w:eastAsia="Calibri" w:cs="Times New Roman"/>
        </w:rPr>
        <w:t xml:space="preserve">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4122CC3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122CC39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122CC3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122CC3B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122CC3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122CC3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122CC4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122CC43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2CC46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122CC47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4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4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122CC50" w14:textId="77777777" w:rsidR="00F1715C" w:rsidRDefault="00F1715C" w:rsidP="00D831A3">
          <w:pPr>
            <w:pStyle w:val="Zpat"/>
          </w:pPr>
        </w:p>
      </w:tc>
    </w:tr>
  </w:tbl>
  <w:p w14:paraId="4122CC5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122CC5F" wp14:editId="4122CC6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122CC61" wp14:editId="4122CC6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5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5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122CC5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5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122CC5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122CC5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D5EF242" w14:textId="77777777" w:rsidR="004F0FA6" w:rsidRPr="009B5FFC" w:rsidRDefault="004F0FA6" w:rsidP="004F0FA6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1E80ABB7" w14:textId="77777777" w:rsidR="004F0FA6" w:rsidRPr="009B5FFC" w:rsidRDefault="004F0FA6" w:rsidP="004F0FA6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4122CC5B" w14:textId="494847DF" w:rsidR="00F1715C" w:rsidRDefault="004F0FA6" w:rsidP="004F0FA6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4122CC5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22CC65" wp14:editId="4122CC6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122CC67" wp14:editId="4122CC6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122CC5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2CC44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122CC45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22CC4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122CC4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A" w14:textId="77777777" w:rsidR="00F1715C" w:rsidRPr="00D6163D" w:rsidRDefault="00F1715C" w:rsidP="00D6163D">
          <w:pPr>
            <w:pStyle w:val="Druhdokumentu"/>
          </w:pPr>
        </w:p>
      </w:tc>
    </w:tr>
  </w:tbl>
  <w:p w14:paraId="4122CC4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2CC5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122CC63" wp14:editId="4122CC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22CC5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32948"/>
    <w:rsid w:val="001550BC"/>
    <w:rsid w:val="001605B9"/>
    <w:rsid w:val="00170EC5"/>
    <w:rsid w:val="001747C1"/>
    <w:rsid w:val="00184743"/>
    <w:rsid w:val="001C4D2D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0FA6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6482"/>
    <w:rsid w:val="00807DD0"/>
    <w:rsid w:val="00864BD3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2A6B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A096C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122CC2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282FD-1AF4-4109-BE49-CB57DA4EBB7B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749A793-AD1D-4BB4-B0FD-AD077CACF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</TotalTime>
  <Pages>1</Pages>
  <Words>348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Půlpán Jiří</cp:lastModifiedBy>
  <cp:revision>2</cp:revision>
  <cp:lastPrinted>2017-11-28T17:18:00Z</cp:lastPrinted>
  <dcterms:created xsi:type="dcterms:W3CDTF">2019-09-16T06:53:00Z</dcterms:created>
  <dcterms:modified xsi:type="dcterms:W3CDTF">2019-09-16T06:53:00Z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