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CD668" w14:textId="7F86C976" w:rsidR="009F392E" w:rsidRDefault="00362126" w:rsidP="00362126">
      <w:pPr>
        <w:pStyle w:val="Nadpis1"/>
        <w:rPr>
          <w:noProof/>
        </w:rPr>
      </w:pPr>
      <w:r>
        <w:rPr>
          <w:noProof/>
        </w:rPr>
        <w:t>Informace o podaných nabídkách</w:t>
      </w:r>
    </w:p>
    <w:p w14:paraId="73AF5180" w14:textId="77777777" w:rsidR="00B43BAB" w:rsidRPr="00B43BAB" w:rsidRDefault="00362126" w:rsidP="00B43BAB">
      <w:pPr>
        <w:rPr>
          <w:b/>
          <w:bCs/>
        </w:rPr>
      </w:pPr>
      <w:r w:rsidRPr="00362126">
        <w:rPr>
          <w:rStyle w:val="Siln"/>
        </w:rPr>
        <w:t>Název veřejné zakázky:</w:t>
      </w:r>
      <w:r w:rsidR="00937450">
        <w:rPr>
          <w:rStyle w:val="Siln"/>
        </w:rPr>
        <w:t xml:space="preserve"> </w:t>
      </w:r>
      <w:r w:rsidR="00B43BAB" w:rsidRPr="00B43BAB">
        <w:rPr>
          <w:b/>
          <w:bCs/>
        </w:rPr>
        <w:t>Nákup lešení pro OŘ PHA 2026</w:t>
      </w:r>
    </w:p>
    <w:p w14:paraId="55E9D757" w14:textId="2A2BA59E" w:rsidR="00362126" w:rsidRPr="00265852" w:rsidRDefault="00362126" w:rsidP="00F0533E">
      <w:pPr>
        <w:rPr>
          <w:rStyle w:val="Siln"/>
          <w:highlight w:val="yellow"/>
        </w:rPr>
      </w:pPr>
      <w:r w:rsidRPr="00362126">
        <w:rPr>
          <w:rStyle w:val="Siln"/>
        </w:rPr>
        <w:t>Evidenční číslo VZ</w:t>
      </w:r>
      <w:r w:rsidRPr="00732CE2">
        <w:rPr>
          <w:rStyle w:val="Siln"/>
        </w:rPr>
        <w:t>:</w:t>
      </w:r>
      <w:r w:rsidR="00A32E4F" w:rsidRPr="00A32E4F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 xml:space="preserve"> </w:t>
      </w:r>
      <w:r w:rsidR="00A32E4F" w:rsidRPr="00A32E4F">
        <w:rPr>
          <w:b/>
          <w:bCs/>
        </w:rPr>
        <w:t>645260</w:t>
      </w:r>
      <w:r w:rsidR="00A13A3E">
        <w:rPr>
          <w:b/>
          <w:bCs/>
        </w:rPr>
        <w:t>3</w:t>
      </w:r>
      <w:r w:rsidR="00B43BAB">
        <w:rPr>
          <w:b/>
          <w:bCs/>
        </w:rPr>
        <w:t>2</w:t>
      </w:r>
      <w:r w:rsidR="00937450" w:rsidRPr="00732CE2">
        <w:rPr>
          <w:rStyle w:val="Siln"/>
        </w:rPr>
        <w:t xml:space="preserve"> </w:t>
      </w:r>
    </w:p>
    <w:p w14:paraId="27DB5377" w14:textId="44342CDA" w:rsidR="00362126" w:rsidRDefault="00362126" w:rsidP="00F0533E">
      <w:pPr>
        <w:rPr>
          <w:noProof/>
        </w:rPr>
      </w:pPr>
      <w:r>
        <w:rPr>
          <w:noProof/>
        </w:rPr>
        <w:t xml:space="preserve">Ve stanovené lhůtě </w:t>
      </w:r>
      <w:r w:rsidR="00667E96">
        <w:rPr>
          <w:noProof/>
        </w:rPr>
        <w:t xml:space="preserve">pro podání </w:t>
      </w:r>
      <w:r w:rsidR="009F4D94">
        <w:rPr>
          <w:noProof/>
        </w:rPr>
        <w:t xml:space="preserve"> nabídek </w:t>
      </w:r>
      <w:r>
        <w:rPr>
          <w:noProof/>
        </w:rPr>
        <w:t>byly zadavateli prostřednictvím elektr</w:t>
      </w:r>
      <w:r w:rsidR="002E2975">
        <w:rPr>
          <w:noProof/>
        </w:rPr>
        <w:t>o</w:t>
      </w:r>
      <w:r>
        <w:rPr>
          <w:noProof/>
        </w:rPr>
        <w:t>nického nástroje E-ZAK doručeny následující nabídky:</w:t>
      </w:r>
    </w:p>
    <w:p w14:paraId="377E5B19" w14:textId="0EAC7A2B" w:rsidR="00362126" w:rsidRPr="00362126" w:rsidRDefault="00362126" w:rsidP="00F0533E">
      <w:pPr>
        <w:rPr>
          <w:rStyle w:val="Siln"/>
        </w:rPr>
      </w:pPr>
      <w:r w:rsidRPr="00362126">
        <w:rPr>
          <w:rStyle w:val="Siln"/>
        </w:rPr>
        <w:t>Seznam podaných nabídek: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77"/>
        <w:gridCol w:w="4820"/>
        <w:gridCol w:w="5386"/>
      </w:tblGrid>
      <w:tr w:rsidR="006D57A0" w14:paraId="138A70BF" w14:textId="6BA1F674" w:rsidTr="006D57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5292ADD1" w14:textId="1F74D7C5" w:rsidR="006D57A0" w:rsidRDefault="006D57A0" w:rsidP="00065CDD">
            <w:r w:rsidRPr="00937450">
              <w:rPr>
                <w:b/>
                <w:bCs/>
                <w:sz w:val="18"/>
                <w:szCs w:val="22"/>
              </w:rPr>
              <w:t>Pořadové číslo nabídky</w:t>
            </w:r>
          </w:p>
        </w:tc>
        <w:tc>
          <w:tcPr>
            <w:tcW w:w="4820" w:type="dxa"/>
          </w:tcPr>
          <w:p w14:paraId="60231699" w14:textId="3E52BEE8" w:rsidR="006D57A0" w:rsidRDefault="006D57A0" w:rsidP="00065CD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bCs/>
                <w:sz w:val="18"/>
                <w:szCs w:val="22"/>
              </w:rPr>
              <w:t xml:space="preserve">Datum a čas podané nabídky </w:t>
            </w:r>
          </w:p>
        </w:tc>
        <w:tc>
          <w:tcPr>
            <w:tcW w:w="5386" w:type="dxa"/>
          </w:tcPr>
          <w:p w14:paraId="3D26C619" w14:textId="7A990FC3" w:rsidR="006D57A0" w:rsidRDefault="006D57A0" w:rsidP="00065CD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bCs/>
                <w:sz w:val="18"/>
                <w:szCs w:val="22"/>
              </w:rPr>
              <w:t>Nabídková cena (bez DPH) v Kč</w:t>
            </w:r>
          </w:p>
        </w:tc>
      </w:tr>
      <w:tr w:rsidR="006D57A0" w14:paraId="1A3C6426" w14:textId="35105BEE" w:rsidTr="006D57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411403B0" w14:textId="09899AE5" w:rsidR="006D57A0" w:rsidRPr="000748AD" w:rsidRDefault="009A5E82" w:rsidP="001D3CFA">
            <w:pPr>
              <w:rPr>
                <w:sz w:val="18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4820" w:type="dxa"/>
            <w:vAlign w:val="center"/>
          </w:tcPr>
          <w:p w14:paraId="37DE4889" w14:textId="389E0431" w:rsidR="006D57A0" w:rsidRPr="000748AD" w:rsidRDefault="007F4792" w:rsidP="001D3C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7F4792">
              <w:rPr>
                <w:sz w:val="18"/>
              </w:rPr>
              <w:t>11.08.2026 10:16:15</w:t>
            </w:r>
          </w:p>
        </w:tc>
        <w:tc>
          <w:tcPr>
            <w:tcW w:w="5386" w:type="dxa"/>
          </w:tcPr>
          <w:p w14:paraId="65918230" w14:textId="4320AED9" w:rsidR="006D57A0" w:rsidRPr="000748AD" w:rsidRDefault="005C0083" w:rsidP="001D3C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>
              <w:rPr>
                <w:sz w:val="18"/>
              </w:rPr>
              <w:t>109 339,35</w:t>
            </w:r>
          </w:p>
        </w:tc>
      </w:tr>
    </w:tbl>
    <w:p w14:paraId="3FFAA4C2" w14:textId="77777777" w:rsidR="00982D39" w:rsidRPr="00F0533E" w:rsidRDefault="00982D39" w:rsidP="00F0533E"/>
    <w:sectPr w:rsidR="00982D39" w:rsidRPr="00F0533E" w:rsidSect="00265852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 w:code="9"/>
      <w:pgMar w:top="2070" w:right="1049" w:bottom="1134" w:left="1474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7CBA6" w14:textId="77777777" w:rsidR="00B63D53" w:rsidRDefault="00B63D53" w:rsidP="00962258">
      <w:pPr>
        <w:spacing w:after="0" w:line="240" w:lineRule="auto"/>
      </w:pPr>
      <w:r>
        <w:separator/>
      </w:r>
    </w:p>
  </w:endnote>
  <w:endnote w:type="continuationSeparator" w:id="0">
    <w:p w14:paraId="4034D8C8" w14:textId="77777777" w:rsidR="00B63D53" w:rsidRDefault="00B63D5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FBE7D61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54536DB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7B567860" w14:textId="77777777" w:rsidR="00F1715C" w:rsidRDefault="00F1715C" w:rsidP="00B8518B">
          <w:pPr>
            <w:pStyle w:val="Zpat"/>
          </w:pPr>
        </w:p>
      </w:tc>
      <w:tc>
        <w:tcPr>
          <w:tcW w:w="2835" w:type="dxa"/>
          <w:tcMar>
            <w:left w:w="0" w:type="dxa"/>
            <w:right w:w="0" w:type="dxa"/>
          </w:tcMar>
        </w:tcPr>
        <w:p w14:paraId="3F54EECA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38599539" w14:textId="77777777" w:rsidR="00F1715C" w:rsidRDefault="00F1715C" w:rsidP="00D831A3">
          <w:pPr>
            <w:pStyle w:val="Zpat"/>
          </w:pPr>
        </w:p>
      </w:tc>
    </w:tr>
  </w:tbl>
  <w:p w14:paraId="29DCCBA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753D540" wp14:editId="3628A76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4D57192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0AA17BE" wp14:editId="285DB64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BE1891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E71F8BD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FEF988F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4C5D5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C5D5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75BC6436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75D69A5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tcMar>
            <w:left w:w="0" w:type="dxa"/>
            <w:right w:w="0" w:type="dxa"/>
          </w:tcMar>
        </w:tcPr>
        <w:p w14:paraId="35AACCDD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7481FFAA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3A3A249A" w14:textId="77777777" w:rsidR="00F1715C" w:rsidRDefault="004C5D55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639B0DEC" w14:textId="0AA86D8E" w:rsidR="00F1715C" w:rsidRDefault="00F1715C" w:rsidP="002E2975">
          <w:pPr>
            <w:pStyle w:val="Zpat"/>
          </w:pPr>
        </w:p>
      </w:tc>
    </w:tr>
  </w:tbl>
  <w:p w14:paraId="05605AFB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A605FA0" wp14:editId="0E41647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D77D64E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DB77C1F" wp14:editId="0321A42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89848DF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C8F0D5F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4EF8C" w14:textId="77777777" w:rsidR="00B63D53" w:rsidRDefault="00B63D53" w:rsidP="00962258">
      <w:pPr>
        <w:spacing w:after="0" w:line="240" w:lineRule="auto"/>
      </w:pPr>
      <w:r>
        <w:separator/>
      </w:r>
    </w:p>
  </w:footnote>
  <w:footnote w:type="continuationSeparator" w:id="0">
    <w:p w14:paraId="6E39B024" w14:textId="77777777" w:rsidR="00B63D53" w:rsidRDefault="00B63D5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32DA7D1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6EEEF83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top w:w="57" w:type="dxa"/>
            <w:left w:w="0" w:type="dxa"/>
            <w:right w:w="0" w:type="dxa"/>
          </w:tcMar>
        </w:tcPr>
        <w:p w14:paraId="60B46570" w14:textId="77777777" w:rsidR="00F1715C" w:rsidRDefault="00F1715C" w:rsidP="00523EA7">
          <w:pPr>
            <w:pStyle w:val="Zpat"/>
          </w:pPr>
        </w:p>
      </w:tc>
      <w:tc>
        <w:tcPr>
          <w:tcW w:w="5698" w:type="dxa"/>
          <w:tcMar>
            <w:top w:w="57" w:type="dxa"/>
            <w:left w:w="0" w:type="dxa"/>
            <w:right w:w="0" w:type="dxa"/>
          </w:tcMar>
        </w:tcPr>
        <w:p w14:paraId="03A45A6D" w14:textId="77777777" w:rsidR="00F1715C" w:rsidRPr="00D6163D" w:rsidRDefault="00F1715C" w:rsidP="00D6163D">
          <w:pPr>
            <w:pStyle w:val="Druhdokumentu"/>
          </w:pPr>
        </w:p>
      </w:tc>
    </w:tr>
  </w:tbl>
  <w:p w14:paraId="198BDAD0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BD6021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821113C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379EF6C6" w14:textId="77777777" w:rsidR="00F1715C" w:rsidRDefault="00F1715C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686DEACF" w14:textId="77777777" w:rsidR="00F1715C" w:rsidRPr="00D6163D" w:rsidRDefault="00F1715C" w:rsidP="00FC6389">
          <w:pPr>
            <w:pStyle w:val="Druhdokumentu"/>
          </w:pPr>
        </w:p>
      </w:tc>
    </w:tr>
    <w:tr w:rsidR="009F392E" w14:paraId="28CF0F97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3C1AB54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67A90981" w14:textId="77777777" w:rsidR="009F392E" w:rsidRDefault="009F392E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5ADE9A37" w14:textId="77777777" w:rsidR="009F392E" w:rsidRPr="00D6163D" w:rsidRDefault="009F392E" w:rsidP="00FC6389">
          <w:pPr>
            <w:pStyle w:val="Druhdokumentu"/>
          </w:pPr>
        </w:p>
      </w:tc>
    </w:tr>
  </w:tbl>
  <w:p w14:paraId="2A95E501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2E25BA79" wp14:editId="786F8C25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7F2656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 w16cid:durableId="1109008857">
    <w:abstractNumId w:val="2"/>
  </w:num>
  <w:num w:numId="2" w16cid:durableId="730007088">
    <w:abstractNumId w:val="1"/>
  </w:num>
  <w:num w:numId="3" w16cid:durableId="10065944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7550871">
    <w:abstractNumId w:val="7"/>
  </w:num>
  <w:num w:numId="5" w16cid:durableId="713581608">
    <w:abstractNumId w:val="3"/>
  </w:num>
  <w:num w:numId="6" w16cid:durableId="796722657">
    <w:abstractNumId w:val="4"/>
  </w:num>
  <w:num w:numId="7" w16cid:durableId="1441411722">
    <w:abstractNumId w:val="0"/>
  </w:num>
  <w:num w:numId="8" w16cid:durableId="157967437">
    <w:abstractNumId w:val="5"/>
  </w:num>
  <w:num w:numId="9" w16cid:durableId="9143159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5886290">
    <w:abstractNumId w:val="4"/>
  </w:num>
  <w:num w:numId="11" w16cid:durableId="1253272843">
    <w:abstractNumId w:val="1"/>
  </w:num>
  <w:num w:numId="12" w16cid:durableId="1815684080">
    <w:abstractNumId w:val="4"/>
  </w:num>
  <w:num w:numId="13" w16cid:durableId="1555505233">
    <w:abstractNumId w:val="4"/>
  </w:num>
  <w:num w:numId="14" w16cid:durableId="1370565152">
    <w:abstractNumId w:val="4"/>
  </w:num>
  <w:num w:numId="15" w16cid:durableId="430244422">
    <w:abstractNumId w:val="4"/>
  </w:num>
  <w:num w:numId="16" w16cid:durableId="1237280424">
    <w:abstractNumId w:val="8"/>
  </w:num>
  <w:num w:numId="17" w16cid:durableId="905838959">
    <w:abstractNumId w:val="2"/>
  </w:num>
  <w:num w:numId="18" w16cid:durableId="1976400994">
    <w:abstractNumId w:val="8"/>
  </w:num>
  <w:num w:numId="19" w16cid:durableId="1865821564">
    <w:abstractNumId w:val="8"/>
  </w:num>
  <w:num w:numId="20" w16cid:durableId="2042658691">
    <w:abstractNumId w:val="8"/>
  </w:num>
  <w:num w:numId="21" w16cid:durableId="380322454">
    <w:abstractNumId w:val="8"/>
  </w:num>
  <w:num w:numId="22" w16cid:durableId="1801456199">
    <w:abstractNumId w:val="4"/>
  </w:num>
  <w:num w:numId="23" w16cid:durableId="209847381">
    <w:abstractNumId w:val="1"/>
  </w:num>
  <w:num w:numId="24" w16cid:durableId="837042597">
    <w:abstractNumId w:val="4"/>
  </w:num>
  <w:num w:numId="25" w16cid:durableId="52394538">
    <w:abstractNumId w:val="4"/>
  </w:num>
  <w:num w:numId="26" w16cid:durableId="235748267">
    <w:abstractNumId w:val="4"/>
  </w:num>
  <w:num w:numId="27" w16cid:durableId="1164279409">
    <w:abstractNumId w:val="4"/>
  </w:num>
  <w:num w:numId="28" w16cid:durableId="1096749351">
    <w:abstractNumId w:val="8"/>
  </w:num>
  <w:num w:numId="29" w16cid:durableId="637494255">
    <w:abstractNumId w:val="2"/>
  </w:num>
  <w:num w:numId="30" w16cid:durableId="953056132">
    <w:abstractNumId w:val="8"/>
  </w:num>
  <w:num w:numId="31" w16cid:durableId="1500802767">
    <w:abstractNumId w:val="8"/>
  </w:num>
  <w:num w:numId="32" w16cid:durableId="1633559873">
    <w:abstractNumId w:val="8"/>
  </w:num>
  <w:num w:numId="33" w16cid:durableId="113148512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475"/>
    <w:rsid w:val="000252E1"/>
    <w:rsid w:val="00047CE5"/>
    <w:rsid w:val="00065CDD"/>
    <w:rsid w:val="00072C1E"/>
    <w:rsid w:val="000748AD"/>
    <w:rsid w:val="00083F93"/>
    <w:rsid w:val="000904DB"/>
    <w:rsid w:val="000938ED"/>
    <w:rsid w:val="000E23A7"/>
    <w:rsid w:val="000F2B32"/>
    <w:rsid w:val="0010693F"/>
    <w:rsid w:val="00114472"/>
    <w:rsid w:val="001550BC"/>
    <w:rsid w:val="001605B9"/>
    <w:rsid w:val="00170EC5"/>
    <w:rsid w:val="001747C1"/>
    <w:rsid w:val="00184743"/>
    <w:rsid w:val="001C177B"/>
    <w:rsid w:val="001D3CFA"/>
    <w:rsid w:val="00207DF5"/>
    <w:rsid w:val="00236507"/>
    <w:rsid w:val="00260582"/>
    <w:rsid w:val="00265852"/>
    <w:rsid w:val="00280E07"/>
    <w:rsid w:val="002B3EF0"/>
    <w:rsid w:val="002C31BF"/>
    <w:rsid w:val="002D08B1"/>
    <w:rsid w:val="002E0CD7"/>
    <w:rsid w:val="002E12B8"/>
    <w:rsid w:val="002E2975"/>
    <w:rsid w:val="00341DCF"/>
    <w:rsid w:val="00357BC6"/>
    <w:rsid w:val="00362126"/>
    <w:rsid w:val="00384E0D"/>
    <w:rsid w:val="003956C6"/>
    <w:rsid w:val="003B59E9"/>
    <w:rsid w:val="00411930"/>
    <w:rsid w:val="0041717C"/>
    <w:rsid w:val="00423FBA"/>
    <w:rsid w:val="00441430"/>
    <w:rsid w:val="004423D1"/>
    <w:rsid w:val="00450F07"/>
    <w:rsid w:val="00453CD3"/>
    <w:rsid w:val="00460660"/>
    <w:rsid w:val="00486107"/>
    <w:rsid w:val="00491827"/>
    <w:rsid w:val="004B348C"/>
    <w:rsid w:val="004C4399"/>
    <w:rsid w:val="004C5D55"/>
    <w:rsid w:val="004C787C"/>
    <w:rsid w:val="004D0B60"/>
    <w:rsid w:val="004E143C"/>
    <w:rsid w:val="004E3A53"/>
    <w:rsid w:val="004F20BC"/>
    <w:rsid w:val="004F4B9B"/>
    <w:rsid w:val="004F69EA"/>
    <w:rsid w:val="00511A8B"/>
    <w:rsid w:val="00511AB9"/>
    <w:rsid w:val="00523EA7"/>
    <w:rsid w:val="00537681"/>
    <w:rsid w:val="00553375"/>
    <w:rsid w:val="00557C28"/>
    <w:rsid w:val="005736B7"/>
    <w:rsid w:val="00575E5A"/>
    <w:rsid w:val="005C0083"/>
    <w:rsid w:val="005C1FFF"/>
    <w:rsid w:val="005D3F42"/>
    <w:rsid w:val="005E2311"/>
    <w:rsid w:val="005F1404"/>
    <w:rsid w:val="00606710"/>
    <w:rsid w:val="0061068E"/>
    <w:rsid w:val="0065432C"/>
    <w:rsid w:val="00656804"/>
    <w:rsid w:val="006571AE"/>
    <w:rsid w:val="00660AD3"/>
    <w:rsid w:val="00667E96"/>
    <w:rsid w:val="00677B7F"/>
    <w:rsid w:val="006A5570"/>
    <w:rsid w:val="006A689C"/>
    <w:rsid w:val="006B3D79"/>
    <w:rsid w:val="006C415A"/>
    <w:rsid w:val="006D57A0"/>
    <w:rsid w:val="006D7AFE"/>
    <w:rsid w:val="006E0578"/>
    <w:rsid w:val="006E314D"/>
    <w:rsid w:val="00710723"/>
    <w:rsid w:val="00723ED1"/>
    <w:rsid w:val="00732CE2"/>
    <w:rsid w:val="00743525"/>
    <w:rsid w:val="0076286B"/>
    <w:rsid w:val="00766846"/>
    <w:rsid w:val="0077673A"/>
    <w:rsid w:val="007846E1"/>
    <w:rsid w:val="007B570C"/>
    <w:rsid w:val="007C589B"/>
    <w:rsid w:val="007D31CA"/>
    <w:rsid w:val="007E4A6E"/>
    <w:rsid w:val="007F4792"/>
    <w:rsid w:val="007F56A7"/>
    <w:rsid w:val="00802FBB"/>
    <w:rsid w:val="00807DD0"/>
    <w:rsid w:val="008659F3"/>
    <w:rsid w:val="00886D4B"/>
    <w:rsid w:val="0089070C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37450"/>
    <w:rsid w:val="00940D8A"/>
    <w:rsid w:val="00962258"/>
    <w:rsid w:val="009678B7"/>
    <w:rsid w:val="00982D39"/>
    <w:rsid w:val="009833E1"/>
    <w:rsid w:val="009909FA"/>
    <w:rsid w:val="00992D9C"/>
    <w:rsid w:val="00996CB8"/>
    <w:rsid w:val="009A5E82"/>
    <w:rsid w:val="009B04CA"/>
    <w:rsid w:val="009B14A9"/>
    <w:rsid w:val="009B2E97"/>
    <w:rsid w:val="009C3B2D"/>
    <w:rsid w:val="009C762C"/>
    <w:rsid w:val="009E07F4"/>
    <w:rsid w:val="009F392E"/>
    <w:rsid w:val="009F4D94"/>
    <w:rsid w:val="00A13A3E"/>
    <w:rsid w:val="00A32E4F"/>
    <w:rsid w:val="00A34674"/>
    <w:rsid w:val="00A6177B"/>
    <w:rsid w:val="00A66136"/>
    <w:rsid w:val="00A664C4"/>
    <w:rsid w:val="00AA4CBB"/>
    <w:rsid w:val="00AA65FA"/>
    <w:rsid w:val="00AA7351"/>
    <w:rsid w:val="00AD056F"/>
    <w:rsid w:val="00AD6731"/>
    <w:rsid w:val="00AF3EAC"/>
    <w:rsid w:val="00B15D0D"/>
    <w:rsid w:val="00B17397"/>
    <w:rsid w:val="00B20F85"/>
    <w:rsid w:val="00B36DE0"/>
    <w:rsid w:val="00B43BAB"/>
    <w:rsid w:val="00B63D53"/>
    <w:rsid w:val="00B75EE1"/>
    <w:rsid w:val="00B77481"/>
    <w:rsid w:val="00B8518B"/>
    <w:rsid w:val="00BB118B"/>
    <w:rsid w:val="00BD7E91"/>
    <w:rsid w:val="00BE3205"/>
    <w:rsid w:val="00C0185B"/>
    <w:rsid w:val="00C02D0A"/>
    <w:rsid w:val="00C03A6E"/>
    <w:rsid w:val="00C44F6A"/>
    <w:rsid w:val="00C47AE3"/>
    <w:rsid w:val="00C64292"/>
    <w:rsid w:val="00C76BCB"/>
    <w:rsid w:val="00CD1FC4"/>
    <w:rsid w:val="00D03E76"/>
    <w:rsid w:val="00D21061"/>
    <w:rsid w:val="00D33238"/>
    <w:rsid w:val="00D4108E"/>
    <w:rsid w:val="00D43475"/>
    <w:rsid w:val="00D6163D"/>
    <w:rsid w:val="00D73D46"/>
    <w:rsid w:val="00D831A3"/>
    <w:rsid w:val="00DC75F3"/>
    <w:rsid w:val="00DD46F3"/>
    <w:rsid w:val="00DE56F2"/>
    <w:rsid w:val="00DF116D"/>
    <w:rsid w:val="00E0035A"/>
    <w:rsid w:val="00E22E27"/>
    <w:rsid w:val="00E24D00"/>
    <w:rsid w:val="00E36C4A"/>
    <w:rsid w:val="00EB104F"/>
    <w:rsid w:val="00EB5446"/>
    <w:rsid w:val="00ED14BD"/>
    <w:rsid w:val="00F0533E"/>
    <w:rsid w:val="00F1048D"/>
    <w:rsid w:val="00F12DEC"/>
    <w:rsid w:val="00F14854"/>
    <w:rsid w:val="00F1715C"/>
    <w:rsid w:val="00F310F8"/>
    <w:rsid w:val="00F35939"/>
    <w:rsid w:val="00F45607"/>
    <w:rsid w:val="00F5558F"/>
    <w:rsid w:val="00F659EB"/>
    <w:rsid w:val="00F86BA6"/>
    <w:rsid w:val="00FC6389"/>
    <w:rsid w:val="00FD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9FC782"/>
  <w14:defaultImageDpi w14:val="32767"/>
  <w15:docId w15:val="{4291CF4D-30F3-4F20-B032-6C55E41C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kupR\Downloads\Hlavi&#269;kov&#253;%20pap&#237;r%20(3)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650C2EBB6A5C4FB7FE968C7E12A504" ma:contentTypeVersion="2" ma:contentTypeDescription="Vytvoří nový dokument" ma:contentTypeScope="" ma:versionID="eacb814c45373f3a5c3c48a6fb747e66">
  <xsd:schema xmlns:xsd="http://www.w3.org/2001/XMLSchema" xmlns:xs="http://www.w3.org/2001/XMLSchema" xmlns:p="http://schemas.microsoft.com/office/2006/metadata/properties" xmlns:ns2="24bd7335-73fa-4289-ac41-e1198b3533d9" targetNamespace="http://schemas.microsoft.com/office/2006/metadata/properties" ma:root="true" ma:fieldsID="c19c58b0c3982510ff76aecc94950ea8" ns2:_="">
    <xsd:import namespace="24bd7335-73fa-4289-ac41-e1198b3533d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bd7335-73fa-4289-ac41-e1198b3533d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EFAEDE18-1B81-4041-848C-CDE0AEF328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bd7335-73fa-4289-ac41-e1198b353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42034-8B87-47CC-9D04-866934DC7B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</ds:schemaRefs>
</ds:datastoreItem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(3)</Template>
  <TotalTime>0</TotalTime>
  <Pages>1</Pages>
  <Words>56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Sukup Richard, Mgr.</dc:creator>
  <cp:keywords/>
  <dc:description/>
  <cp:lastModifiedBy>Stejskal Pavel, Ing.</cp:lastModifiedBy>
  <cp:revision>46</cp:revision>
  <cp:lastPrinted>2026-05-04T10:42:00Z</cp:lastPrinted>
  <dcterms:created xsi:type="dcterms:W3CDTF">2026-03-02T09:32:00Z</dcterms:created>
  <dcterms:modified xsi:type="dcterms:W3CDTF">2026-08-12T06:23:00Z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0x01010052650C2EBB6A5C4FB7FE968C7E12A504</vt:lpwstr>
  </property>
  <property fmtid="{D5CDD505-2E9C-101B-9397-08002B2CF9AE}" pid="3" name="URL">
    <vt:lpwstr/>
  </property>
</Properties>
</file>