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ED8D4" w14:textId="77777777" w:rsidR="00B66F32" w:rsidRDefault="00B66F32" w:rsidP="00B66F32">
      <w:r w:rsidRPr="000D3499">
        <w:rPr>
          <w:rFonts w:asciiTheme="majorHAnsi" w:eastAsiaTheme="majorEastAsia" w:hAnsiTheme="majorHAnsi" w:cstheme="majorBidi"/>
          <w:b/>
          <w:color w:val="FF5200" w:themeColor="accent2"/>
          <w:spacing w:val="-6"/>
          <w:sz w:val="32"/>
          <w:szCs w:val="32"/>
        </w:rPr>
        <w:t>Specifikace předmětu veřejné zakázky – technické podmínky</w:t>
      </w:r>
    </w:p>
    <w:p w14:paraId="799BB734" w14:textId="77777777" w:rsidR="00B66F32" w:rsidRDefault="00B66F32" w:rsidP="00B66F32">
      <w:pPr>
        <w:pStyle w:val="Nadpis2"/>
        <w:spacing w:before="0"/>
      </w:pPr>
      <w:r>
        <w:t>1. Požadavek</w:t>
      </w:r>
    </w:p>
    <w:p w14:paraId="7C9C2403" w14:textId="77777777" w:rsidR="00461A55" w:rsidRPr="009A1C21" w:rsidRDefault="00461A55" w:rsidP="00461A55">
      <w:pPr>
        <w:pStyle w:val="Odstavecseseznamem"/>
        <w:numPr>
          <w:ilvl w:val="0"/>
          <w:numId w:val="36"/>
        </w:numPr>
        <w:jc w:val="both"/>
        <w:rPr>
          <w:b/>
        </w:rPr>
      </w:pPr>
      <w:r w:rsidRPr="009A1C21">
        <w:t>Nákup výrobků pro zajištění provozuschopnosti železniční infrastruktury zadavatele.</w:t>
      </w:r>
    </w:p>
    <w:p w14:paraId="0D1E7623" w14:textId="77777777" w:rsidR="00461A55" w:rsidRPr="009A1C21" w:rsidRDefault="00461A55" w:rsidP="00461A55">
      <w:pPr>
        <w:pStyle w:val="Odstavecseseznamem"/>
        <w:numPr>
          <w:ilvl w:val="0"/>
          <w:numId w:val="36"/>
        </w:numPr>
        <w:jc w:val="both"/>
      </w:pPr>
      <w:r w:rsidRPr="009A1C21">
        <w:t>Veškeré výrobky požaduje zadavatel zakázky nové a nepoužité. Přípustná není nabídka použitého, případně „předváděcího“ výrobku“;</w:t>
      </w:r>
    </w:p>
    <w:p w14:paraId="64A6D7AE" w14:textId="77777777" w:rsidR="00461A55" w:rsidRDefault="00461A55" w:rsidP="00461A55">
      <w:pPr>
        <w:pStyle w:val="Odstavecseseznamem"/>
        <w:numPr>
          <w:ilvl w:val="0"/>
          <w:numId w:val="36"/>
        </w:numPr>
        <w:jc w:val="both"/>
      </w:pPr>
      <w:r>
        <w:t xml:space="preserve">Místo dodání: </w:t>
      </w:r>
      <w:r>
        <w:rPr>
          <w:rFonts w:cs="Arial"/>
        </w:rPr>
        <w:t>Správa železnic, dílny Beroun: K nádraží 129, 266 01  Beroun</w:t>
      </w:r>
    </w:p>
    <w:p w14:paraId="5CFEF7AD" w14:textId="4072F5C4" w:rsidR="00B66F32" w:rsidRPr="00A074E1" w:rsidRDefault="00B66F32" w:rsidP="00B66F32">
      <w:pPr>
        <w:pStyle w:val="Odstavecseseznamem"/>
        <w:ind w:left="1068"/>
        <w:jc w:val="both"/>
      </w:pPr>
    </w:p>
    <w:p w14:paraId="3C708FB3" w14:textId="7A8425AC" w:rsidR="00B66F32" w:rsidRPr="00DF4CA7" w:rsidRDefault="00B66F32" w:rsidP="00B66F32">
      <w:pPr>
        <w:pStyle w:val="Nadpis2"/>
        <w:spacing w:before="0"/>
        <w:rPr>
          <w:color w:val="auto"/>
        </w:rPr>
      </w:pPr>
      <w:r w:rsidRPr="00152480">
        <w:rPr>
          <w:color w:val="00B0F0"/>
        </w:rPr>
        <w:t>2.</w:t>
      </w:r>
      <w:r w:rsidRPr="001626D4">
        <w:t xml:space="preserve"> Specifikace </w:t>
      </w:r>
      <w:r w:rsidR="006600AF" w:rsidRPr="001626D4">
        <w:t>kontejnerů</w:t>
      </w:r>
    </w:p>
    <w:p w14:paraId="55FDEAC4" w14:textId="72CACD4D" w:rsidR="00461A55" w:rsidRPr="00DF4CA7" w:rsidRDefault="00461A55" w:rsidP="00B66F32">
      <w:pPr>
        <w:pStyle w:val="Odstavecseseznamem"/>
        <w:numPr>
          <w:ilvl w:val="0"/>
          <w:numId w:val="35"/>
        </w:numPr>
        <w:jc w:val="both"/>
      </w:pPr>
      <w:r w:rsidRPr="00DF4CA7">
        <w:t>4 m</w:t>
      </w:r>
    </w:p>
    <w:p w14:paraId="04A05775" w14:textId="7449B83C" w:rsidR="00461A55" w:rsidRPr="0071634E" w:rsidRDefault="00B66F32" w:rsidP="00461A55">
      <w:pPr>
        <w:pStyle w:val="Odstavecseseznamem"/>
        <w:numPr>
          <w:ilvl w:val="0"/>
          <w:numId w:val="35"/>
        </w:numPr>
        <w:jc w:val="both"/>
      </w:pPr>
      <w:r w:rsidRPr="00DF4CA7">
        <w:t xml:space="preserve">1x </w:t>
      </w:r>
      <w:r w:rsidR="00461A55" w:rsidRPr="0071634E">
        <w:t>Kontejner na komunální odpad</w:t>
      </w:r>
    </w:p>
    <w:p w14:paraId="6EA1E1B3" w14:textId="73130DB6" w:rsidR="00461A55" w:rsidRPr="0071634E" w:rsidRDefault="00461A55" w:rsidP="00B66F32">
      <w:pPr>
        <w:pStyle w:val="Odstavecseseznamem"/>
        <w:numPr>
          <w:ilvl w:val="0"/>
          <w:numId w:val="35"/>
        </w:numPr>
        <w:jc w:val="both"/>
      </w:pPr>
      <w:r w:rsidRPr="00DF4CA7">
        <w:t xml:space="preserve">1x </w:t>
      </w:r>
      <w:r w:rsidRPr="0071634E">
        <w:t>Kontejner na převoz sutě</w:t>
      </w:r>
    </w:p>
    <w:p w14:paraId="483BAD2B" w14:textId="3D6B70F0" w:rsidR="00461A55" w:rsidRPr="0071634E" w:rsidRDefault="00461A55" w:rsidP="00B66F32">
      <w:pPr>
        <w:pStyle w:val="Odstavecseseznamem"/>
        <w:numPr>
          <w:ilvl w:val="0"/>
          <w:numId w:val="35"/>
        </w:numPr>
        <w:jc w:val="both"/>
      </w:pPr>
      <w:r w:rsidRPr="0071634E">
        <w:t>1x Kontejner pro převoz objemného nákladu</w:t>
      </w:r>
    </w:p>
    <w:p w14:paraId="5BBBA96D" w14:textId="2E2AB4C6" w:rsidR="00461A55" w:rsidRPr="0071634E" w:rsidRDefault="00461A55" w:rsidP="00B66F32">
      <w:pPr>
        <w:pStyle w:val="Odstavecseseznamem"/>
        <w:numPr>
          <w:ilvl w:val="0"/>
          <w:numId w:val="35"/>
        </w:numPr>
        <w:jc w:val="both"/>
      </w:pPr>
      <w:r w:rsidRPr="0071634E">
        <w:t>2x Kontejner s uzavíratelným horním víkem</w:t>
      </w:r>
    </w:p>
    <w:p w14:paraId="07E9881E" w14:textId="5A20EAB5" w:rsidR="00461A55" w:rsidRPr="0071634E" w:rsidRDefault="00461A55" w:rsidP="00B66F32">
      <w:pPr>
        <w:pStyle w:val="Odstavecseseznamem"/>
        <w:numPr>
          <w:ilvl w:val="0"/>
          <w:numId w:val="35"/>
        </w:numPr>
        <w:jc w:val="both"/>
      </w:pPr>
      <w:r w:rsidRPr="0071634E">
        <w:t>1x Kontejner pro převoz strojů</w:t>
      </w:r>
    </w:p>
    <w:p w14:paraId="03FDC734" w14:textId="0A4F2A01" w:rsidR="00461A55" w:rsidRPr="0071634E" w:rsidRDefault="00461A55" w:rsidP="00B66F32">
      <w:pPr>
        <w:pStyle w:val="Odstavecseseznamem"/>
        <w:numPr>
          <w:ilvl w:val="0"/>
          <w:numId w:val="35"/>
        </w:numPr>
        <w:jc w:val="both"/>
      </w:pPr>
      <w:r w:rsidRPr="00DF4CA7">
        <w:t>6 m</w:t>
      </w:r>
    </w:p>
    <w:p w14:paraId="678927F9" w14:textId="3DAEB6CE" w:rsidR="00461A55" w:rsidRPr="0071634E" w:rsidRDefault="00461A55" w:rsidP="00B66F32">
      <w:pPr>
        <w:pStyle w:val="Odstavecseseznamem"/>
        <w:numPr>
          <w:ilvl w:val="0"/>
          <w:numId w:val="35"/>
        </w:numPr>
        <w:jc w:val="both"/>
      </w:pPr>
      <w:r w:rsidRPr="0071634E">
        <w:t>2x Kontejner pro převoz sutí</w:t>
      </w:r>
    </w:p>
    <w:p w14:paraId="77945B4E" w14:textId="5696C582" w:rsidR="00461A55" w:rsidRPr="0071634E" w:rsidRDefault="00A721E3" w:rsidP="00DF4CA7">
      <w:pPr>
        <w:pStyle w:val="Odstavecseseznamem"/>
        <w:numPr>
          <w:ilvl w:val="0"/>
          <w:numId w:val="35"/>
        </w:numPr>
        <w:jc w:val="both"/>
        <w:rPr>
          <w:b/>
          <w:bCs/>
        </w:rPr>
      </w:pPr>
      <w:r w:rsidRPr="0071634E">
        <w:t xml:space="preserve">1x </w:t>
      </w:r>
      <w:r w:rsidR="00461A55" w:rsidRPr="0071634E">
        <w:t xml:space="preserve">Kontejner pro převoz strojů </w:t>
      </w:r>
    </w:p>
    <w:p w14:paraId="03E49A70" w14:textId="48E45B95" w:rsidR="00461A55" w:rsidRDefault="0071634E" w:rsidP="00B66F32">
      <w:pPr>
        <w:pStyle w:val="Odstavecseseznamem"/>
        <w:numPr>
          <w:ilvl w:val="0"/>
          <w:numId w:val="35"/>
        </w:numPr>
        <w:jc w:val="both"/>
      </w:pPr>
      <w:r w:rsidRPr="0071634E">
        <w:t>1x Kontejner na převoz objemné odpadu</w:t>
      </w:r>
    </w:p>
    <w:p w14:paraId="36F4F3ED" w14:textId="3AA626E7" w:rsidR="00406BDD" w:rsidRPr="0071634E" w:rsidRDefault="00406BDD" w:rsidP="00B66F32">
      <w:pPr>
        <w:pStyle w:val="Odstavecseseznamem"/>
        <w:numPr>
          <w:ilvl w:val="0"/>
          <w:numId w:val="35"/>
        </w:numPr>
        <w:jc w:val="both"/>
      </w:pPr>
      <w:r>
        <w:t>Barva RAL 5003</w:t>
      </w:r>
    </w:p>
    <w:p w14:paraId="767FD9F4" w14:textId="77777777" w:rsidR="00B66F32" w:rsidRPr="00DF4CA7" w:rsidRDefault="00B66F32" w:rsidP="00B66F32">
      <w:pPr>
        <w:pStyle w:val="Nadpis2"/>
        <w:spacing w:before="0"/>
        <w:rPr>
          <w:color w:val="auto"/>
        </w:rPr>
      </w:pPr>
      <w:r w:rsidRPr="004E79D6">
        <w:rPr>
          <w:color w:val="00B0F0"/>
        </w:rPr>
        <w:t>3. Požadovaná</w:t>
      </w:r>
      <w:r w:rsidRPr="001626D4">
        <w:t xml:space="preserve"> dokumentace a služby po dobu záruční lhůty</w:t>
      </w:r>
    </w:p>
    <w:p w14:paraId="627E903B" w14:textId="563D3A38" w:rsidR="007D6568" w:rsidRPr="0071634E" w:rsidRDefault="007D6568" w:rsidP="007D6568">
      <w:pPr>
        <w:pStyle w:val="Odstavecseseznamem"/>
        <w:numPr>
          <w:ilvl w:val="0"/>
          <w:numId w:val="37"/>
        </w:numPr>
      </w:pPr>
      <w:r w:rsidRPr="0071634E">
        <w:t>Dodací list/předávací protokol výrobku</w:t>
      </w:r>
    </w:p>
    <w:p w14:paraId="2C70003A" w14:textId="05EF4865" w:rsidR="007D6568" w:rsidRPr="0071634E" w:rsidRDefault="007D6568" w:rsidP="007D6568">
      <w:pPr>
        <w:pStyle w:val="Odstavecseseznamem"/>
        <w:numPr>
          <w:ilvl w:val="0"/>
          <w:numId w:val="37"/>
        </w:numPr>
      </w:pPr>
      <w:r w:rsidRPr="0071634E">
        <w:t>Prohlášení o shodě dodaného výrobku</w:t>
      </w:r>
    </w:p>
    <w:p w14:paraId="04CCCF10" w14:textId="5C228FBF" w:rsidR="00B66F32" w:rsidRPr="0071634E" w:rsidRDefault="00B66F32" w:rsidP="00B66F32">
      <w:pPr>
        <w:pStyle w:val="Odstavecseseznamem"/>
        <w:numPr>
          <w:ilvl w:val="0"/>
          <w:numId w:val="37"/>
        </w:numPr>
      </w:pPr>
      <w:r w:rsidRPr="0071634E">
        <w:t xml:space="preserve">Návod k obsluze a údržbě </w:t>
      </w:r>
      <w:r w:rsidR="000F7715">
        <w:t>výrobku</w:t>
      </w:r>
      <w:r w:rsidRPr="0071634E">
        <w:t xml:space="preserve"> včetně příslušenství v Českém jazyce;</w:t>
      </w:r>
    </w:p>
    <w:p w14:paraId="4030453F" w14:textId="47B8FA32" w:rsidR="00B66F32" w:rsidRPr="0071634E" w:rsidRDefault="00B66F32" w:rsidP="00B66F32">
      <w:pPr>
        <w:pStyle w:val="Odstavecseseznamem"/>
        <w:numPr>
          <w:ilvl w:val="0"/>
          <w:numId w:val="37"/>
        </w:numPr>
      </w:pPr>
      <w:r w:rsidRPr="0071634E">
        <w:t xml:space="preserve">Zaškolení obsluhy pro bezpečnou obsluhu a údržbu </w:t>
      </w:r>
      <w:r w:rsidR="0026050B" w:rsidRPr="00DF4CA7">
        <w:t>výrob</w:t>
      </w:r>
      <w:r w:rsidR="00DF4CA7">
        <w:t>k</w:t>
      </w:r>
      <w:r w:rsidRPr="0071634E">
        <w:t xml:space="preserve">u </w:t>
      </w:r>
      <w:r w:rsidR="00DF4CA7">
        <w:t xml:space="preserve">u </w:t>
      </w:r>
      <w:r w:rsidRPr="0071634E">
        <w:t>objednatele v místě dodání</w:t>
      </w:r>
    </w:p>
    <w:p w14:paraId="17FE731F" w14:textId="5153FBBF" w:rsidR="00415E5C" w:rsidRPr="00DF4CA7" w:rsidRDefault="00415E5C" w:rsidP="00415E5C">
      <w:pPr>
        <w:pStyle w:val="Odstavecseseznamem"/>
        <w:numPr>
          <w:ilvl w:val="0"/>
          <w:numId w:val="37"/>
        </w:numPr>
      </w:pPr>
      <w:r w:rsidRPr="00DF4CA7">
        <w:rPr>
          <w:rFonts w:eastAsia="Times New Roman" w:cs="Times New Roman"/>
          <w:lang w:eastAsia="cs-CZ"/>
        </w:rPr>
        <w:t xml:space="preserve">Provádění předepsaných servisních úkonů po dobu záruční lhůty, nebo do nájezdu </w:t>
      </w:r>
    </w:p>
    <w:p w14:paraId="21EBD0A0" w14:textId="1E633026" w:rsidR="00235686" w:rsidRPr="0071634E" w:rsidRDefault="00235686" w:rsidP="00235686">
      <w:pPr>
        <w:pStyle w:val="Odstavecseseznamem"/>
        <w:numPr>
          <w:ilvl w:val="0"/>
          <w:numId w:val="37"/>
        </w:numPr>
      </w:pPr>
      <w:r w:rsidRPr="0071634E">
        <w:t>Záruční list</w:t>
      </w:r>
    </w:p>
    <w:p w14:paraId="179326EF" w14:textId="5E3AEF6E" w:rsidR="00415E5C" w:rsidRPr="00DF4CA7" w:rsidRDefault="00415E5C" w:rsidP="00415E5C">
      <w:pPr>
        <w:pStyle w:val="Odstavecseseznamem"/>
        <w:numPr>
          <w:ilvl w:val="0"/>
          <w:numId w:val="37"/>
        </w:numPr>
        <w:jc w:val="both"/>
      </w:pPr>
      <w:r w:rsidRPr="00DF4CA7">
        <w:t>Náklady na dopravu servisního technika v případě využití služeb mimozáručního servisu nese zadavatel</w:t>
      </w:r>
    </w:p>
    <w:p w14:paraId="6AA172D9" w14:textId="77777777" w:rsidR="003C79EC" w:rsidRPr="0071634E" w:rsidRDefault="003C79EC" w:rsidP="003C79EC">
      <w:pPr>
        <w:pStyle w:val="Odstavecseseznamem"/>
        <w:numPr>
          <w:ilvl w:val="0"/>
          <w:numId w:val="37"/>
        </w:numPr>
        <w:jc w:val="both"/>
      </w:pPr>
      <w:r w:rsidRPr="0071634E">
        <w:t xml:space="preserve">Záruka na jakost po dobu minimálně </w:t>
      </w:r>
      <w:r w:rsidRPr="00DF4CA7">
        <w:t>12 měsíců</w:t>
      </w:r>
    </w:p>
    <w:p w14:paraId="62F63098" w14:textId="77777777" w:rsidR="00B66F32" w:rsidRPr="002F52DB" w:rsidRDefault="00B66F32" w:rsidP="00B66F32">
      <w:pPr>
        <w:pStyle w:val="Nadpis2"/>
      </w:pPr>
      <w:r>
        <w:t>4. Technická specifikace, pokyny k vyplnění</w:t>
      </w:r>
    </w:p>
    <w:p w14:paraId="19B31E2C" w14:textId="2F4EE008" w:rsidR="00B66F32" w:rsidRDefault="00B66F32" w:rsidP="00B66F32">
      <w:pPr>
        <w:pStyle w:val="Odstavecseseznamem"/>
        <w:numPr>
          <w:ilvl w:val="0"/>
          <w:numId w:val="38"/>
        </w:numPr>
        <w:jc w:val="both"/>
      </w:pPr>
      <w:r w:rsidRPr="00562CB2">
        <w:t xml:space="preserve">Dodavatel </w:t>
      </w:r>
      <w:r w:rsidRPr="00F13FA6">
        <w:rPr>
          <w:b/>
          <w:bCs/>
        </w:rPr>
        <w:t>doplní v úvodu model (typ) výrobku</w:t>
      </w:r>
    </w:p>
    <w:p w14:paraId="0799477E" w14:textId="77777777" w:rsidR="00B66F32" w:rsidRPr="00562CB2" w:rsidRDefault="00B66F32" w:rsidP="00B66F32">
      <w:pPr>
        <w:pStyle w:val="Odstavecseseznamem"/>
        <w:numPr>
          <w:ilvl w:val="0"/>
          <w:numId w:val="38"/>
        </w:numPr>
        <w:jc w:val="both"/>
      </w:pPr>
      <w:r w:rsidRPr="00562CB2">
        <w:t>Dodavatel uvede</w:t>
      </w:r>
      <w:r w:rsidRPr="00EB0B95">
        <w:t xml:space="preserve"> u</w:t>
      </w:r>
      <w:r w:rsidRPr="006F3641">
        <w:rPr>
          <w:b/>
          <w:bCs/>
        </w:rPr>
        <w:t xml:space="preserve"> číselných hodnot přesnou hodnotu, u ostatních údajů </w:t>
      </w:r>
      <w:r w:rsidRPr="00EB0B95">
        <w:t xml:space="preserve">účastník </w:t>
      </w:r>
      <w:r w:rsidRPr="00DD2C05">
        <w:t>uvede</w:t>
      </w:r>
      <w:r w:rsidRPr="006F3641">
        <w:rPr>
          <w:b/>
          <w:bCs/>
        </w:rPr>
        <w:t xml:space="preserve"> ANO/NE</w:t>
      </w:r>
      <w:r w:rsidRPr="00562CB2">
        <w:t xml:space="preserve"> (myšleno ve vztahu k parametrům nabízeného modelu výrobku/stroje/zařízení)</w:t>
      </w:r>
      <w:r>
        <w:t>;</w:t>
      </w:r>
    </w:p>
    <w:p w14:paraId="1E586785" w14:textId="77777777" w:rsidR="00B66F32" w:rsidRDefault="00B66F32" w:rsidP="004B77E2">
      <w:pPr>
        <w:pStyle w:val="Odstavecseseznamem"/>
        <w:numPr>
          <w:ilvl w:val="0"/>
          <w:numId w:val="38"/>
        </w:numPr>
        <w:spacing w:after="0"/>
        <w:jc w:val="both"/>
      </w:pPr>
      <w:r w:rsidRPr="00562CB2">
        <w:t>Uvedené parametry, výbava, případně další požadavky níže uvedené pod tímto bodem jsou minimálními technickými podmínkami (požadavky) zadavatele. Jejich nesplnění (</w:t>
      </w:r>
      <w:r w:rsidRPr="004B77E2">
        <w:rPr>
          <w:u w:val="single"/>
        </w:rPr>
        <w:t>neodpovídající hodnota, nebo odpověď „NE“</w:t>
      </w:r>
      <w:r w:rsidRPr="00562CB2">
        <w:t>) je považováno za nesplnění zadávacích podmínek</w:t>
      </w:r>
      <w:r>
        <w:t>;</w:t>
      </w:r>
    </w:p>
    <w:p w14:paraId="40881C61" w14:textId="05AD0950" w:rsidR="00B66F32" w:rsidRPr="006F3641" w:rsidRDefault="00B66F32" w:rsidP="004B77E2">
      <w:pPr>
        <w:pStyle w:val="Bezmezer"/>
        <w:numPr>
          <w:ilvl w:val="0"/>
          <w:numId w:val="38"/>
        </w:numPr>
      </w:pPr>
      <w:r w:rsidRPr="006F3641">
        <w:t xml:space="preserve">V případě požadavku na více než 1ks u stejného výrobku (viz oddíl 2 Specifikace strojů) musí model (typ) výrobku být totožný pro všechny požadované kusy. </w:t>
      </w:r>
    </w:p>
    <w:p w14:paraId="741BC3AB" w14:textId="77777777" w:rsidR="004B77E2" w:rsidRDefault="00F27B3D">
      <w:r>
        <w:br w:type="page"/>
      </w:r>
    </w:p>
    <w:tbl>
      <w:tblPr>
        <w:tblStyle w:val="Tabulkaseznamu3zvraznn3"/>
        <w:tblW w:w="9420" w:type="dxa"/>
        <w:tblInd w:w="-4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3545"/>
        <w:gridCol w:w="2977"/>
        <w:gridCol w:w="2898"/>
      </w:tblGrid>
      <w:tr w:rsidR="004B77E2" w14:paraId="151FAC57" w14:textId="77777777" w:rsidTr="00184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5" w:type="dxa"/>
            <w:tcBorders>
              <w:bottom w:val="none" w:sz="0" w:space="0" w:color="auto"/>
              <w:right w:val="none" w:sz="0" w:space="0" w:color="auto"/>
            </w:tcBorders>
          </w:tcPr>
          <w:p w14:paraId="1C15BC50" w14:textId="77777777" w:rsidR="00412FAA" w:rsidRDefault="00412FAA">
            <w:pPr>
              <w:rPr>
                <w:b w:val="0"/>
                <w:bCs w:val="0"/>
              </w:rPr>
            </w:pPr>
          </w:p>
          <w:p w14:paraId="668CFCA5" w14:textId="5FE98164" w:rsidR="00502926" w:rsidRDefault="000F4A9F">
            <w:r w:rsidRPr="000F4A9F">
              <w:t>Nákup kontejnerů na převoz suti pro OŘ PHA 2026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49C531FD" w14:textId="43207CD8" w:rsidR="004B77E2" w:rsidRDefault="00AA1593">
            <w:r>
              <w:t xml:space="preserve">Požadované technické parametry nebo specifikace </w:t>
            </w:r>
          </w:p>
        </w:tc>
        <w:tc>
          <w:tcPr>
            <w:tcW w:w="2898" w:type="dxa"/>
          </w:tcPr>
          <w:p w14:paraId="2D1B8DE7" w14:textId="1A4972F4" w:rsidR="004B77E2" w:rsidRDefault="00AA15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Parametry nabízeného </w:t>
            </w:r>
            <w:r w:rsidRPr="00AA1593">
              <w:t>stroj</w:t>
            </w:r>
            <w:r>
              <w:t>e</w:t>
            </w:r>
            <w:r w:rsidRPr="00AA1593">
              <w:t>/zařízení</w:t>
            </w:r>
            <w:r w:rsidR="00AA4711">
              <w:t>/výrobku</w:t>
            </w:r>
            <w:r>
              <w:t xml:space="preserve"> (vloží účastník</w:t>
            </w:r>
            <w:r w:rsidR="009A150C">
              <w:t xml:space="preserve"> hodnoty stroje/zařízení</w:t>
            </w:r>
            <w:r w:rsidR="008E2E56">
              <w:t>/výrobku</w:t>
            </w:r>
            <w:r>
              <w:t>)</w:t>
            </w:r>
          </w:p>
        </w:tc>
      </w:tr>
      <w:tr w:rsidR="007C7FCF" w14:paraId="46271200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shd w:val="clear" w:color="auto" w:fill="92D050"/>
          </w:tcPr>
          <w:p w14:paraId="3D8B6CE5" w14:textId="08028916" w:rsidR="007C7FCF" w:rsidRPr="00502926" w:rsidRDefault="007C7FCF" w:rsidP="007C7FCF">
            <w:pPr>
              <w:spacing w:before="120" w:after="120"/>
            </w:pPr>
            <w:r>
              <w:t xml:space="preserve">Nabízený výrobek </w:t>
            </w:r>
            <w:r w:rsidR="0071634E">
              <w:t xml:space="preserve">Kontejner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shd w:val="clear" w:color="auto" w:fill="92D050"/>
          </w:tcPr>
          <w:p w14:paraId="28DD69E1" w14:textId="621723D7" w:rsidR="007C7FCF" w:rsidRDefault="007C7FCF" w:rsidP="007C7FCF">
            <w:pPr>
              <w:spacing w:before="120" w:after="120"/>
            </w:pPr>
            <w:r>
              <w:t>------------------------------</w:t>
            </w:r>
          </w:p>
        </w:tc>
        <w:tc>
          <w:tcPr>
            <w:tcW w:w="2898" w:type="dxa"/>
            <w:shd w:val="clear" w:color="auto" w:fill="92D050"/>
          </w:tcPr>
          <w:p w14:paraId="5133AAAA" w14:textId="42AC7192" w:rsidR="007C7FCF" w:rsidRDefault="007C7FCF" w:rsidP="007C7FC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>"[VLOŽÍ PRODÁVAJÍCÍ]"</w:t>
            </w:r>
          </w:p>
        </w:tc>
      </w:tr>
      <w:tr w:rsidR="007C7FCF" w14:paraId="58F22E2C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right w:val="none" w:sz="0" w:space="0" w:color="auto"/>
            </w:tcBorders>
          </w:tcPr>
          <w:p w14:paraId="445878E8" w14:textId="228ABB77" w:rsidR="007C7FCF" w:rsidRPr="00502926" w:rsidRDefault="000F4A9F" w:rsidP="007C7FC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Kontejner na komunální odpad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1123427D" w14:textId="7B11224B" w:rsidR="007C7FCF" w:rsidRPr="00DF4CA7" w:rsidRDefault="000F4A9F" w:rsidP="0038023B">
            <w:pPr>
              <w:ind w:right="-111"/>
            </w:pPr>
            <w:r w:rsidRPr="00DF4CA7">
              <w:t>Délka: 4 m</w:t>
            </w:r>
          </w:p>
        </w:tc>
        <w:tc>
          <w:tcPr>
            <w:tcW w:w="2898" w:type="dxa"/>
          </w:tcPr>
          <w:p w14:paraId="10BA5F99" w14:textId="34198F1C" w:rsidR="007C7FCF" w:rsidRPr="00502926" w:rsidRDefault="007C7FCF" w:rsidP="007C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7C7FCF" w14:paraId="1AB75AC3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DE233A9" w14:textId="77777777" w:rsidR="007C7FCF" w:rsidRPr="00502926" w:rsidRDefault="007C7FCF" w:rsidP="007C7FCF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9E4C6E4" w14:textId="61C133BA" w:rsidR="007C7FCF" w:rsidRPr="00DF4CA7" w:rsidRDefault="000F4A9F" w:rsidP="0038023B">
            <w:pPr>
              <w:ind w:right="-111"/>
            </w:pPr>
            <w:r w:rsidRPr="00DF4CA7">
              <w:t>Šířka: 2,2 m</w:t>
            </w:r>
          </w:p>
        </w:tc>
        <w:tc>
          <w:tcPr>
            <w:tcW w:w="2898" w:type="dxa"/>
            <w:tcBorders>
              <w:top w:val="none" w:sz="0" w:space="0" w:color="auto"/>
              <w:bottom w:val="none" w:sz="0" w:space="0" w:color="auto"/>
            </w:tcBorders>
          </w:tcPr>
          <w:p w14:paraId="68AEF344" w14:textId="5393EF5A" w:rsidR="007C7FCF" w:rsidRPr="00502926" w:rsidRDefault="007C7FCF" w:rsidP="007C7F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7C7FCF" w14:paraId="5FF44890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right w:val="none" w:sz="0" w:space="0" w:color="auto"/>
            </w:tcBorders>
          </w:tcPr>
          <w:p w14:paraId="0721A344" w14:textId="77777777" w:rsidR="007C7FCF" w:rsidRPr="00502926" w:rsidRDefault="007C7FCF" w:rsidP="007C7FCF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14:paraId="30811290" w14:textId="7D7758C0" w:rsidR="000F4A9F" w:rsidRPr="00DF4CA7" w:rsidRDefault="000F4A9F" w:rsidP="0038023B">
            <w:pPr>
              <w:ind w:right="-111"/>
            </w:pPr>
            <w:r w:rsidRPr="00DF4CA7">
              <w:t>Výška háku: 1570 mm</w:t>
            </w:r>
          </w:p>
        </w:tc>
        <w:tc>
          <w:tcPr>
            <w:tcW w:w="2898" w:type="dxa"/>
          </w:tcPr>
          <w:p w14:paraId="62B1F441" w14:textId="6D5222CA" w:rsidR="007C7FCF" w:rsidRPr="00502926" w:rsidRDefault="007C7FCF" w:rsidP="007C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7C7FCF" w14:paraId="4B17BE0D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990AC2E" w14:textId="77777777" w:rsidR="007C7FCF" w:rsidRPr="00502926" w:rsidRDefault="007C7FCF" w:rsidP="007C7FCF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E2A41D1" w14:textId="435B419D" w:rsidR="007C7FCF" w:rsidRDefault="003303F7" w:rsidP="0038023B">
            <w:pPr>
              <w:ind w:right="-111"/>
            </w:pPr>
            <w:r>
              <w:t>4</w:t>
            </w:r>
            <w:r w:rsidR="000F4A9F">
              <w:t xml:space="preserve">x </w:t>
            </w:r>
            <w:r>
              <w:t xml:space="preserve">odklopná plastová víka pro odpad </w:t>
            </w:r>
          </w:p>
        </w:tc>
        <w:tc>
          <w:tcPr>
            <w:tcW w:w="2898" w:type="dxa"/>
            <w:tcBorders>
              <w:top w:val="none" w:sz="0" w:space="0" w:color="auto"/>
              <w:bottom w:val="none" w:sz="0" w:space="0" w:color="auto"/>
            </w:tcBorders>
          </w:tcPr>
          <w:p w14:paraId="362BD85A" w14:textId="030D8A16" w:rsidR="007C7FCF" w:rsidRPr="00502926" w:rsidRDefault="007C7FCF" w:rsidP="007C7F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7C7FCF" w14:paraId="699C6BF8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right w:val="single" w:sz="4" w:space="0" w:color="000000" w:themeColor="text1"/>
            </w:tcBorders>
          </w:tcPr>
          <w:p w14:paraId="5C99C237" w14:textId="77777777" w:rsidR="007C7FCF" w:rsidRPr="00502926" w:rsidRDefault="007C7FCF" w:rsidP="007C7FCF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BCA42E" w14:textId="4CB7D460" w:rsidR="007C7FCF" w:rsidRPr="00DF4CA7" w:rsidRDefault="003303F7" w:rsidP="0038023B">
            <w:pPr>
              <w:ind w:right="-111"/>
            </w:pPr>
            <w:r w:rsidRPr="00DF4CA7">
              <w:t xml:space="preserve">2x víka 70x50 cm ocelová s teleskopickými pisty po obou stranách </w:t>
            </w:r>
          </w:p>
        </w:tc>
        <w:tc>
          <w:tcPr>
            <w:tcW w:w="2898" w:type="dxa"/>
            <w:tcBorders>
              <w:left w:val="single" w:sz="4" w:space="0" w:color="000000" w:themeColor="text1"/>
            </w:tcBorders>
          </w:tcPr>
          <w:p w14:paraId="0CF33748" w14:textId="21883CF4" w:rsidR="007C7FCF" w:rsidRPr="00502926" w:rsidRDefault="007C7FCF" w:rsidP="007C7F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7C7FCF" w14:paraId="5AEA2173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D00BE" w14:textId="77777777" w:rsidR="007C7FCF" w:rsidRPr="00502926" w:rsidRDefault="007C7FCF" w:rsidP="007C7FCF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22B13" w14:textId="2892C365" w:rsidR="007C7FCF" w:rsidRPr="00DF4CA7" w:rsidRDefault="003303F7" w:rsidP="0038023B">
            <w:pPr>
              <w:ind w:right="-111"/>
            </w:pPr>
            <w:r w:rsidRPr="00DF4CA7">
              <w:t xml:space="preserve">Zadní víko s panty uložené v horní části kontejneru </w:t>
            </w:r>
            <w:r w:rsidR="00412FAA" w:rsidRPr="00DF4CA7">
              <w:t xml:space="preserve"> </w:t>
            </w:r>
            <w:r w:rsidR="00CE4926" w:rsidRPr="00DF4CA7">
              <w:t>výklopné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F7B5EA2" w14:textId="02971AFC" w:rsidR="007C7FCF" w:rsidRPr="00502926" w:rsidRDefault="007C7FCF" w:rsidP="007C7F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1945D8" w14:paraId="6B000570" w14:textId="77777777" w:rsidTr="001844FF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F623D" w14:textId="77777777" w:rsidR="001945D8" w:rsidRPr="00502926" w:rsidRDefault="001945D8" w:rsidP="001945D8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308D9" w14:textId="0C92A658" w:rsidR="001945D8" w:rsidRPr="00DF4CA7" w:rsidRDefault="001945D8" w:rsidP="0038023B">
            <w:pPr>
              <w:ind w:right="-111"/>
            </w:pPr>
            <w:r w:rsidRPr="00DF4CA7">
              <w:t>Tloušťka podlahy</w:t>
            </w:r>
            <w:r w:rsidR="005A32BB" w:rsidRPr="00DF4CA7">
              <w:t xml:space="preserve"> min.</w:t>
            </w:r>
            <w:r w:rsidRPr="00DF4CA7">
              <w:t xml:space="preserve"> 5 mm </w:t>
            </w:r>
          </w:p>
          <w:p w14:paraId="27889D19" w14:textId="4D7C779F" w:rsidR="001945D8" w:rsidRPr="00DF4CA7" w:rsidRDefault="001945D8" w:rsidP="0038023B">
            <w:pPr>
              <w:ind w:right="-111"/>
            </w:pPr>
            <w:r w:rsidRPr="00DF4CA7">
              <w:t xml:space="preserve">Tloušťka bočnic </w:t>
            </w:r>
            <w:r w:rsidR="005A32BB" w:rsidRPr="00DF4CA7">
              <w:t xml:space="preserve">min. </w:t>
            </w:r>
            <w:r w:rsidRPr="00DF4CA7">
              <w:t>3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EFF80E1" w14:textId="46AEBA0A" w:rsidR="001945D8" w:rsidRPr="00502926" w:rsidRDefault="001945D8" w:rsidP="00194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914E9B" w14:paraId="2E46DBB6" w14:textId="77777777" w:rsidTr="00D60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A0F5C" w14:textId="77777777" w:rsidR="00914E9B" w:rsidRPr="00502926" w:rsidRDefault="00914E9B" w:rsidP="001945D8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BEC4D" w14:textId="7EBCC4E2" w:rsidR="00914E9B" w:rsidRPr="00914E9B" w:rsidRDefault="00914E9B" w:rsidP="0038023B">
            <w:pPr>
              <w:ind w:right="-111"/>
              <w:rPr>
                <w:b/>
                <w:bCs/>
              </w:rPr>
            </w:pPr>
            <w:r>
              <w:rPr>
                <w:b/>
                <w:bCs/>
              </w:rPr>
              <w:t>Výška bočnic min. 1000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452270" w14:textId="77777777" w:rsidR="00914E9B" w:rsidRPr="00502926" w:rsidRDefault="00914E9B" w:rsidP="00194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</w:p>
        </w:tc>
      </w:tr>
      <w:tr w:rsidR="001945D8" w14:paraId="5F33D379" w14:textId="77777777" w:rsidTr="003F425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right w:val="single" w:sz="4" w:space="0" w:color="000000" w:themeColor="text1"/>
            </w:tcBorders>
          </w:tcPr>
          <w:p w14:paraId="02ADCB99" w14:textId="77777777" w:rsidR="001945D8" w:rsidRPr="00502926" w:rsidRDefault="001945D8" w:rsidP="001945D8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686FF1" w14:textId="060FF819" w:rsidR="001945D8" w:rsidRPr="00DF4CA7" w:rsidRDefault="001945D8" w:rsidP="0038023B">
            <w:pPr>
              <w:ind w:right="-111"/>
            </w:pPr>
            <w:r w:rsidRPr="00DF4CA7">
              <w:t xml:space="preserve">Spodní zámky </w:t>
            </w:r>
          </w:p>
        </w:tc>
        <w:tc>
          <w:tcPr>
            <w:tcW w:w="2898" w:type="dxa"/>
            <w:tcBorders>
              <w:left w:val="single" w:sz="4" w:space="0" w:color="000000" w:themeColor="text1"/>
            </w:tcBorders>
          </w:tcPr>
          <w:p w14:paraId="219B55B5" w14:textId="76EE3301" w:rsidR="001945D8" w:rsidRPr="00502926" w:rsidRDefault="001945D8" w:rsidP="00194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1945D8" w14:paraId="1309E226" w14:textId="77777777" w:rsidTr="003F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71DD1" w14:textId="11E4A594" w:rsidR="001945D8" w:rsidRPr="00502926" w:rsidRDefault="001945D8" w:rsidP="001945D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Kontejner na převoz sutě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F7E5F" w14:textId="727F928C" w:rsidR="001945D8" w:rsidRPr="00DF4CA7" w:rsidRDefault="001945D8" w:rsidP="0038023B">
            <w:pPr>
              <w:ind w:right="-111"/>
            </w:pPr>
            <w:r w:rsidRPr="00DF4CA7">
              <w:t>Délka: 4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8CFB2C4" w14:textId="779A5493" w:rsidR="001945D8" w:rsidRPr="00502926" w:rsidRDefault="001945D8" w:rsidP="00194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1945D8" w14:paraId="1DB89463" w14:textId="77777777" w:rsidTr="003F425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right w:val="single" w:sz="4" w:space="0" w:color="000000" w:themeColor="text1"/>
            </w:tcBorders>
          </w:tcPr>
          <w:p w14:paraId="4568B205" w14:textId="77777777" w:rsidR="001945D8" w:rsidRPr="00502926" w:rsidRDefault="001945D8" w:rsidP="001945D8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823C63" w14:textId="5B088C16" w:rsidR="001945D8" w:rsidRPr="00DF4CA7" w:rsidRDefault="001945D8" w:rsidP="0038023B">
            <w:pPr>
              <w:ind w:right="-111"/>
            </w:pPr>
            <w:r w:rsidRPr="00DF4CA7">
              <w:t>Šířka: 2,2 m</w:t>
            </w:r>
          </w:p>
        </w:tc>
        <w:tc>
          <w:tcPr>
            <w:tcW w:w="2898" w:type="dxa"/>
            <w:tcBorders>
              <w:left w:val="single" w:sz="4" w:space="0" w:color="000000" w:themeColor="text1"/>
            </w:tcBorders>
          </w:tcPr>
          <w:p w14:paraId="0B538240" w14:textId="76AB80AA" w:rsidR="001945D8" w:rsidRPr="00502926" w:rsidRDefault="001945D8" w:rsidP="00194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1945D8" w14:paraId="547686A6" w14:textId="77777777" w:rsidTr="003F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A2D80" w14:textId="77777777" w:rsidR="001945D8" w:rsidRPr="00502926" w:rsidRDefault="001945D8" w:rsidP="001945D8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05D97" w14:textId="5D2AE2B7" w:rsidR="001945D8" w:rsidRPr="00DF4CA7" w:rsidRDefault="001945D8" w:rsidP="0038023B">
            <w:pPr>
              <w:ind w:right="-111"/>
            </w:pPr>
            <w:r w:rsidRPr="00DF4CA7">
              <w:t>Výška háku: 1570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A35EBE" w14:textId="2C73DDF0" w:rsidR="001945D8" w:rsidRPr="00502926" w:rsidRDefault="001945D8" w:rsidP="00194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1945D8" w14:paraId="50A5CA41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74D55" w14:textId="77777777" w:rsidR="001945D8" w:rsidRPr="00502926" w:rsidRDefault="001945D8" w:rsidP="001945D8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7231" w14:textId="77777777" w:rsidR="001945D8" w:rsidRPr="00DF4CA7" w:rsidRDefault="001945D8" w:rsidP="0038023B">
            <w:pPr>
              <w:ind w:right="-111"/>
            </w:pPr>
            <w:r w:rsidRPr="00DF4CA7">
              <w:t xml:space="preserve">Tloušťka podlahy 5 mm </w:t>
            </w:r>
          </w:p>
          <w:p w14:paraId="05FE9EDB" w14:textId="72EF87EE" w:rsidR="001945D8" w:rsidRPr="00DF4CA7" w:rsidRDefault="001945D8" w:rsidP="0038023B">
            <w:pPr>
              <w:ind w:right="-111"/>
            </w:pPr>
            <w:r w:rsidRPr="00DF4CA7">
              <w:t>Tloušťka bočnic 3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420FD65" w14:textId="4500637B" w:rsidR="001945D8" w:rsidRPr="0063524E" w:rsidRDefault="001945D8" w:rsidP="00194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0C1421B7" w14:textId="77777777" w:rsidTr="00D60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E806A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16EFF" w14:textId="23E05FFD" w:rsidR="000B73BE" w:rsidRPr="00DF4CA7" w:rsidRDefault="000B73BE" w:rsidP="0038023B">
            <w:pPr>
              <w:ind w:right="-111"/>
            </w:pPr>
            <w:r>
              <w:rPr>
                <w:b/>
                <w:bCs/>
              </w:rPr>
              <w:t>Výška bočnic min. 1000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EC1CA7" w14:textId="77777777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</w:p>
        </w:tc>
      </w:tr>
      <w:tr w:rsidR="000B73BE" w14:paraId="2E2C3674" w14:textId="77777777" w:rsidTr="00651AC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F1EC5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C4208" w14:textId="3B60D3B2" w:rsidR="000B73BE" w:rsidRPr="00DF4CA7" w:rsidRDefault="000B73BE" w:rsidP="0038023B">
            <w:pPr>
              <w:ind w:right="-111"/>
            </w:pPr>
            <w:r w:rsidRPr="00DF4CA7">
              <w:t xml:space="preserve">4x oka pro zajištění nákladu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8E1E45" w14:textId="20C37110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7093C7D9" w14:textId="77777777" w:rsidTr="00651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EFB8A" w14:textId="77777777" w:rsidR="000B73BE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4C19D" w14:textId="784251EB" w:rsidR="000B73BE" w:rsidRPr="00DF4CA7" w:rsidRDefault="000B73BE" w:rsidP="0038023B">
            <w:pPr>
              <w:ind w:right="-111"/>
            </w:pPr>
            <w:r w:rsidRPr="00DF4CA7">
              <w:t>Síla materiálu min. 3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0246DC3" w14:textId="47AD140D" w:rsidR="000B73BE" w:rsidRPr="0063524E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73417B78" w14:textId="77777777" w:rsidTr="00651AC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5CBF4" w14:textId="28DE9F96" w:rsidR="000B73BE" w:rsidRPr="00502926" w:rsidRDefault="000B73BE" w:rsidP="000B73B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E17A6" w14:textId="617D8EDD" w:rsidR="000B73BE" w:rsidRPr="00DF4CA7" w:rsidRDefault="000B73BE" w:rsidP="0038023B">
            <w:pPr>
              <w:ind w:right="-111"/>
            </w:pPr>
            <w:r w:rsidRPr="00DF4CA7">
              <w:t>Síla matriálu podlahy 5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08E0422" w14:textId="0CF6160F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27D8086A" w14:textId="77777777" w:rsidTr="00651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6656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8B5CD" w14:textId="6B4392AC" w:rsidR="000B73BE" w:rsidRPr="00DF4CA7" w:rsidRDefault="000B73BE" w:rsidP="0038023B">
            <w:pPr>
              <w:ind w:right="-111"/>
            </w:pPr>
            <w:r w:rsidRPr="00DF4CA7">
              <w:t xml:space="preserve">Zadní víko, dvoukřídlé se zajištěním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535B07" w14:textId="04D52FA9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14CD2936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3C195" w14:textId="22C67991" w:rsidR="000B73BE" w:rsidRPr="00502926" w:rsidRDefault="000B73BE" w:rsidP="000B73B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Kontejner pro převoz objemného nákladu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63AC8" w14:textId="5703F371" w:rsidR="000B73BE" w:rsidRPr="00DF4CA7" w:rsidRDefault="000B73BE" w:rsidP="0038023B">
            <w:pPr>
              <w:ind w:right="-111"/>
            </w:pPr>
            <w:r w:rsidRPr="00DF4CA7">
              <w:t>Délka 4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659F9B4" w14:textId="01920665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018654CC" w14:textId="77777777" w:rsidTr="003F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1327A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A40B2" w14:textId="03C4C0B6" w:rsidR="000B73BE" w:rsidRPr="00DF4CA7" w:rsidRDefault="000B73BE" w:rsidP="0038023B">
            <w:pPr>
              <w:ind w:right="-111"/>
            </w:pPr>
            <w:r w:rsidRPr="00DF4CA7">
              <w:t>Šířka 2,2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FC0C65A" w14:textId="5A0BF34F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6B8DAD4A" w14:textId="77777777" w:rsidTr="003F425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52CE1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788A2" w14:textId="35333B53" w:rsidR="000B73BE" w:rsidRPr="00DF4CA7" w:rsidRDefault="000B73BE" w:rsidP="0038023B">
            <w:pPr>
              <w:ind w:right="-111"/>
            </w:pPr>
            <w:r w:rsidRPr="00DF4CA7">
              <w:t>Výška 1,5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1180F9" w14:textId="1781F465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385C266C" w14:textId="77777777" w:rsidTr="003F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A8370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126A5" w14:textId="6B246D2A" w:rsidR="000B73BE" w:rsidRPr="00DF4CA7" w:rsidRDefault="000B73BE" w:rsidP="0038023B">
            <w:pPr>
              <w:ind w:right="-111"/>
            </w:pPr>
            <w:r w:rsidRPr="00DF4CA7">
              <w:t>Výška háku 1570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A4624E" w14:textId="2F7C41FF" w:rsidR="000B73BE" w:rsidRPr="0063524E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015C2462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F6549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8207" w14:textId="71574CED" w:rsidR="000B73BE" w:rsidRPr="00DF4CA7" w:rsidRDefault="000B73BE" w:rsidP="0038023B">
            <w:pPr>
              <w:ind w:right="-111"/>
            </w:pPr>
            <w:r w:rsidRPr="00DF4CA7">
              <w:t>Boční strany sklopné od výšky 1 m v šířce max. 2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9021E96" w14:textId="6F898BB3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4130FE5E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96E31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51762" w14:textId="4E54D5F4" w:rsidR="000B73BE" w:rsidRPr="00DF4CA7" w:rsidRDefault="000B73BE" w:rsidP="0038023B">
            <w:pPr>
              <w:ind w:right="-111"/>
            </w:pPr>
            <w:r w:rsidRPr="00DF4CA7">
              <w:t xml:space="preserve">Sklopná část bočnic odnímatelná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3ECC50" w14:textId="0AC13709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70F7475E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FBC10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E8EDF" w14:textId="5876451B" w:rsidR="000B73BE" w:rsidRPr="00DF4CA7" w:rsidRDefault="000B73BE" w:rsidP="0038023B">
            <w:pPr>
              <w:ind w:right="-111"/>
            </w:pPr>
            <w:r w:rsidRPr="00DF4CA7">
              <w:t xml:space="preserve">Sváry podle nosníků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F7BF1C8" w14:textId="6CDC7038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31AE6FF0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949C8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06189" w14:textId="5726FAE9" w:rsidR="000B73BE" w:rsidRPr="00DF4CA7" w:rsidRDefault="000B73BE" w:rsidP="0038023B">
            <w:pPr>
              <w:ind w:right="-111"/>
            </w:pPr>
            <w:r w:rsidRPr="00DF4CA7">
              <w:t xml:space="preserve">Zadní víko dvoukřídlé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08AA37B" w14:textId="33B4947C" w:rsidR="000B73BE" w:rsidRPr="0063524E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2946D045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E55D0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ED22D" w14:textId="18EB77DE" w:rsidR="000B73BE" w:rsidRPr="00DF4CA7" w:rsidRDefault="000B73BE" w:rsidP="0038023B">
            <w:pPr>
              <w:ind w:right="-111"/>
            </w:pPr>
            <w:r w:rsidRPr="00DF4CA7">
              <w:t xml:space="preserve">Po bocích háky pro uchycení přepravní sítě či plachty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EF1B202" w14:textId="35A0A5E7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4F7E8D6D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6DA28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C1B87" w14:textId="3CE9BF4A" w:rsidR="000B73BE" w:rsidRPr="00DF4CA7" w:rsidRDefault="000B73BE" w:rsidP="0038023B">
            <w:pPr>
              <w:ind w:right="-111"/>
            </w:pPr>
            <w:r w:rsidRPr="00DF4CA7">
              <w:t>Síla podlahy min. 5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EF8F292" w14:textId="3BFFC1C6" w:rsidR="000B73BE" w:rsidRPr="0063524E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608188B5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E1A23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D77DC" w14:textId="71EE4F02" w:rsidR="000B73BE" w:rsidRPr="00DF4CA7" w:rsidRDefault="000B73BE" w:rsidP="0038023B">
            <w:pPr>
              <w:ind w:right="-111"/>
            </w:pPr>
            <w:r w:rsidRPr="00DF4CA7">
              <w:t>Síla bočnic min. 3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EEC0B7D" w14:textId="6D7BF6B9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1CCA9C77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645BE" w14:textId="38693BF2" w:rsidR="000B73BE" w:rsidRPr="00502926" w:rsidRDefault="000B73BE" w:rsidP="000B73B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Kontejner s uzavíratelným horním víkem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E758C" w14:textId="794BC859" w:rsidR="000B73BE" w:rsidRPr="00DF4CA7" w:rsidRDefault="000B73BE" w:rsidP="0038023B">
            <w:pPr>
              <w:ind w:right="-111"/>
            </w:pPr>
            <w:r w:rsidRPr="00DF4CA7">
              <w:t>Délka: 4</w:t>
            </w:r>
            <w:r w:rsidR="00411E0A">
              <w:t xml:space="preserve"> </w:t>
            </w:r>
            <w:r w:rsidRPr="00DF4CA7">
              <w:t>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4604883" w14:textId="3169020D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4F4CB594" w14:textId="77777777" w:rsidTr="003F425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6C030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7BB8C" w14:textId="662588D9" w:rsidR="000B73BE" w:rsidRPr="00DF4CA7" w:rsidRDefault="000B73BE" w:rsidP="0038023B">
            <w:pPr>
              <w:ind w:right="-111"/>
            </w:pPr>
            <w:r w:rsidRPr="00DF4CA7">
              <w:t>Šířka: 2,2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A028F9F" w14:textId="248085E4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0C02C2AA" w14:textId="77777777" w:rsidTr="003F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941F2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3C0C0" w14:textId="392CE8A9" w:rsidR="000B73BE" w:rsidRPr="00DF4CA7" w:rsidRDefault="000B73BE" w:rsidP="0038023B">
            <w:pPr>
              <w:ind w:right="-111"/>
            </w:pPr>
            <w:r w:rsidRPr="00DF4CA7">
              <w:t xml:space="preserve">Výška: 1,5 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BE64571" w14:textId="719D3525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486E02F2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E2174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D8C2" w14:textId="77777777" w:rsidR="000B73BE" w:rsidRPr="00DF4CA7" w:rsidRDefault="000B73BE" w:rsidP="0038023B">
            <w:pPr>
              <w:ind w:right="-111"/>
            </w:pPr>
            <w:r w:rsidRPr="00DF4CA7">
              <w:t xml:space="preserve">Horní víko uzavíratelný v polovině kloubový systém, uzavíratelný v celé ploše </w:t>
            </w:r>
          </w:p>
          <w:p w14:paraId="65261816" w14:textId="44F3EF25" w:rsidR="000B73BE" w:rsidRPr="00DF4CA7" w:rsidRDefault="000B73BE" w:rsidP="0038023B">
            <w:pPr>
              <w:ind w:right="-111"/>
            </w:pPr>
            <w:r w:rsidRPr="00DF4CA7">
              <w:t xml:space="preserve">Síla materiálu min. 2 mm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76DFA2" w14:textId="370CCAEC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0F96D2F5" w14:textId="77777777" w:rsidTr="00651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E728A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CDE7D" w14:textId="0B62766F" w:rsidR="000B73BE" w:rsidRPr="00DF4CA7" w:rsidRDefault="000B73BE" w:rsidP="0038023B">
            <w:pPr>
              <w:ind w:right="-111"/>
            </w:pPr>
            <w:r w:rsidRPr="00DF4CA7">
              <w:t>Výška háku: 1570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3050C1" w14:textId="00D18A98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1CD88738" w14:textId="77777777" w:rsidTr="00651AC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14E3A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DB14A" w14:textId="05391DEE" w:rsidR="000B73BE" w:rsidRPr="00DF4CA7" w:rsidRDefault="000B73BE" w:rsidP="0038023B">
            <w:pPr>
              <w:ind w:right="-111"/>
            </w:pPr>
            <w:r w:rsidRPr="00DF4CA7">
              <w:t xml:space="preserve">Tloušťka podlahy min.5 mm </w:t>
            </w:r>
          </w:p>
          <w:p w14:paraId="62E2B4C6" w14:textId="0185B9D3" w:rsidR="000B73BE" w:rsidRPr="00DF4CA7" w:rsidRDefault="000B73BE" w:rsidP="0038023B">
            <w:pPr>
              <w:ind w:right="-111"/>
            </w:pPr>
            <w:r w:rsidRPr="00DF4CA7">
              <w:lastRenderedPageBreak/>
              <w:t>Tloušťka bočnic min. 3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E3E087E" w14:textId="13FB49F6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lastRenderedPageBreak/>
              <w:t xml:space="preserve">"[VLOŽÍ PRODÁVAJÍCÍ]"  </w:t>
            </w:r>
          </w:p>
        </w:tc>
      </w:tr>
      <w:tr w:rsidR="000B73BE" w14:paraId="0A07F474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B5439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AC268" w14:textId="1FED16F2" w:rsidR="000B73BE" w:rsidRPr="00DF4CA7" w:rsidRDefault="000B73BE" w:rsidP="0038023B">
            <w:pPr>
              <w:ind w:right="-111"/>
            </w:pPr>
            <w:r w:rsidRPr="00DF4CA7">
              <w:t xml:space="preserve">Zadní čelo dvoukřídlé se zajištěním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150F65C" w14:textId="4DDCBCDC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5D934146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F8D8A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5CAA3" w14:textId="69D06653" w:rsidR="000B73BE" w:rsidRPr="00DF4CA7" w:rsidRDefault="000B73BE" w:rsidP="0038023B">
            <w:pPr>
              <w:ind w:right="-111"/>
            </w:pPr>
            <w:r w:rsidRPr="00DF4CA7">
              <w:t>Z čela kontejner schůdky 4x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BBB173" w14:textId="09E83CF0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657E15EE" w14:textId="77777777" w:rsidTr="003F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3407" w14:textId="5A550831" w:rsidR="000B73BE" w:rsidRPr="00502926" w:rsidRDefault="000B73BE" w:rsidP="000B73B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Kontejner pro převoz strojů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3ABD1" w14:textId="7904FF78" w:rsidR="000B73BE" w:rsidRPr="00DF4CA7" w:rsidRDefault="000B73BE" w:rsidP="0038023B">
            <w:pPr>
              <w:ind w:right="-111"/>
            </w:pPr>
            <w:r w:rsidRPr="00DF4CA7">
              <w:t>Délka 4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6C3180A" w14:textId="0571EE2A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26998553" w14:textId="77777777" w:rsidTr="003F425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BD7FE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9F7A0" w14:textId="72D98BE7" w:rsidR="000B73BE" w:rsidRPr="00DF4CA7" w:rsidRDefault="000B73BE" w:rsidP="0038023B">
            <w:pPr>
              <w:ind w:right="-111"/>
            </w:pPr>
            <w:r w:rsidRPr="00DF4CA7">
              <w:t>Šířka 2,2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06D927D" w14:textId="7ECA766A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17BB2706" w14:textId="77777777" w:rsidTr="003F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39A72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8C77B" w14:textId="3A8AD9E7" w:rsidR="000B73BE" w:rsidRPr="00DF4CA7" w:rsidRDefault="000B73BE" w:rsidP="0038023B">
            <w:pPr>
              <w:ind w:right="-111"/>
            </w:pPr>
            <w:r w:rsidRPr="00DF4CA7">
              <w:t xml:space="preserve">Výška 0,5 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19978C7" w14:textId="382DB811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4F7166D8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CDEC0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A316F" w14:textId="345EB357" w:rsidR="000B73BE" w:rsidRPr="00DF4CA7" w:rsidRDefault="000B73BE" w:rsidP="0038023B">
            <w:pPr>
              <w:ind w:right="-111"/>
            </w:pPr>
            <w:r w:rsidRPr="00DF4CA7">
              <w:t xml:space="preserve">Bočnice pravá/levá strana  délka 2 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D974652" w14:textId="4CFB32C6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4EA4242B" w14:textId="77777777" w:rsidTr="00651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646D5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81385" w14:textId="02E87CAB" w:rsidR="000B73BE" w:rsidRPr="00DF4CA7" w:rsidRDefault="000B73BE" w:rsidP="0038023B">
            <w:pPr>
              <w:ind w:right="-111"/>
            </w:pPr>
            <w:r w:rsidRPr="00DF4CA7">
              <w:t xml:space="preserve">Materiál bočnic: hliník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B81D3B8" w14:textId="5BD7C486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2026B3CC" w14:textId="77777777" w:rsidTr="00651AC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27EA1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0EB7C" w14:textId="1F54B3F6" w:rsidR="000B73BE" w:rsidRPr="00DF4CA7" w:rsidRDefault="000B73BE" w:rsidP="0038023B">
            <w:pPr>
              <w:ind w:right="-111"/>
            </w:pPr>
            <w:r w:rsidRPr="00873BC7">
              <w:rPr>
                <w:b/>
                <w:bCs/>
              </w:rPr>
              <w:t>Síla bočnic min.</w:t>
            </w:r>
            <w:r w:rsidRPr="00DF4CA7">
              <w:t xml:space="preserve"> </w:t>
            </w:r>
            <w:r w:rsidRPr="00455834">
              <w:rPr>
                <w:b/>
                <w:bCs/>
              </w:rPr>
              <w:t>25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76DDC5" w14:textId="77777777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</w:p>
        </w:tc>
      </w:tr>
      <w:tr w:rsidR="000B73BE" w14:paraId="21DB0456" w14:textId="77777777" w:rsidTr="00651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0780A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9F6A4" w14:textId="04590B91" w:rsidR="000B73BE" w:rsidRPr="00DF4CA7" w:rsidRDefault="000B73BE" w:rsidP="0038023B">
            <w:pPr>
              <w:ind w:right="-111"/>
            </w:pPr>
            <w:r w:rsidRPr="00DF4CA7">
              <w:t xml:space="preserve">Síla podlahy 5 mm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2B7D7B5" w14:textId="7F9B2669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570F0F68" w14:textId="77777777" w:rsidTr="00651AC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40607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80C71" w14:textId="75853C68" w:rsidR="000B73BE" w:rsidRPr="00DF4CA7" w:rsidRDefault="000B73BE" w:rsidP="0038023B">
            <w:pPr>
              <w:ind w:right="-111"/>
            </w:pPr>
            <w:r w:rsidRPr="00DF4CA7">
              <w:t xml:space="preserve">Typ podlahy: slza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73212FB" w14:textId="77777777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</w:p>
        </w:tc>
      </w:tr>
      <w:tr w:rsidR="000B73BE" w14:paraId="597F4643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EFC47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0F5A1" w14:textId="65B1B5FE" w:rsidR="000B73BE" w:rsidRPr="00DF4CA7" w:rsidRDefault="000B73BE" w:rsidP="0038023B">
            <w:pPr>
              <w:ind w:right="-111"/>
            </w:pPr>
            <w:r w:rsidRPr="00DF4CA7">
              <w:t>10x kotvicí body neboli upevňovací oka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46BE00E" w14:textId="7E1D9343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1C870558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2B7B8" w14:textId="77777777" w:rsidR="000B73BE" w:rsidRPr="00502926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EEF2D" w14:textId="2668A007" w:rsidR="000B73BE" w:rsidRPr="00DF4CA7" w:rsidRDefault="000B73BE" w:rsidP="0038023B">
            <w:pPr>
              <w:ind w:right="-111"/>
            </w:pPr>
            <w:r w:rsidRPr="00DF4CA7">
              <w:t xml:space="preserve">Sváry pod nosníky v celém provedení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95A694F" w14:textId="4FA75AC3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00CBA17E" w14:textId="77777777" w:rsidTr="00651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D067B" w14:textId="77777777" w:rsidR="000B73BE" w:rsidRPr="009F4751" w:rsidRDefault="000B73BE" w:rsidP="000B73BE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E7C83" w14:textId="0345E3E0" w:rsidR="000B73BE" w:rsidRPr="00DF4CA7" w:rsidRDefault="000B73BE" w:rsidP="0038023B">
            <w:pPr>
              <w:ind w:right="-111"/>
            </w:pPr>
            <w:r w:rsidRPr="00DF4CA7">
              <w:t xml:space="preserve">Bočnice odnímatelné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6BBA02" w14:textId="6251DA8E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6B2F2D86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C7CBB" w14:textId="77777777" w:rsidR="000B73BE" w:rsidRPr="009F4751" w:rsidRDefault="000B73BE" w:rsidP="000B73BE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9F943" w14:textId="2D6DA3CD" w:rsidR="000B73BE" w:rsidRPr="00DF4CA7" w:rsidRDefault="000B73BE" w:rsidP="0038023B">
            <w:pPr>
              <w:ind w:right="-111"/>
            </w:pPr>
            <w:r w:rsidRPr="00DF4CA7">
              <w:t>Sloupky pro uchycení bočnic: odnímatelné 4x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8EC4567" w14:textId="5F8598CF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349F2D1F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05033" w14:textId="77777777" w:rsidR="000B73BE" w:rsidRPr="009F4751" w:rsidRDefault="000B73BE" w:rsidP="000B73BE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1993C" w14:textId="1E5D2370" w:rsidR="000B73BE" w:rsidRPr="00DF4CA7" w:rsidRDefault="000B73BE" w:rsidP="0038023B">
            <w:pPr>
              <w:ind w:right="-111"/>
            </w:pPr>
            <w:r w:rsidRPr="00DF4CA7">
              <w:t xml:space="preserve">Uvazovací pásovina na spodní části kontejneru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8606212" w14:textId="234425CD" w:rsidR="000B73BE" w:rsidRPr="0063524E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26113199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A7874" w14:textId="77777777" w:rsidR="000B73BE" w:rsidRPr="009F4751" w:rsidRDefault="000B73BE" w:rsidP="000B73BE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BDE06" w14:textId="6412C82F" w:rsidR="000B73BE" w:rsidRPr="00DF4CA7" w:rsidRDefault="000B73BE" w:rsidP="0038023B">
            <w:pPr>
              <w:ind w:right="-111"/>
            </w:pPr>
            <w:r w:rsidRPr="00DF4CA7">
              <w:t xml:space="preserve">Zadní čelo/bočnice: hliníková odnímatelná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3B15B87" w14:textId="086AF2D5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1E8D31AF" w14:textId="77777777" w:rsidTr="00651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1A8A2" w14:textId="77777777" w:rsidR="000B73BE" w:rsidRPr="009F4751" w:rsidRDefault="000B73BE" w:rsidP="000B73BE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F1FFF" w14:textId="2F315075" w:rsidR="000B73BE" w:rsidRPr="00DF4CA7" w:rsidRDefault="000B73BE" w:rsidP="0038023B">
            <w:pPr>
              <w:ind w:right="-111"/>
            </w:pPr>
            <w:r w:rsidRPr="00DF4CA7">
              <w:t>Výška háku 1570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6B6EF9" w14:textId="09F28231" w:rsidR="000B73BE" w:rsidRPr="0063524E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3BC4BDF5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9BE8E" w14:textId="77777777" w:rsidR="000B73BE" w:rsidRPr="009F4751" w:rsidRDefault="000B73BE" w:rsidP="000B73BE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02507" w14:textId="48587EA9" w:rsidR="000B73BE" w:rsidRPr="00DF4CA7" w:rsidRDefault="000B73BE" w:rsidP="0038023B">
            <w:pPr>
              <w:ind w:right="-111"/>
            </w:pPr>
            <w:r w:rsidRPr="00DF4CA7">
              <w:t>Háky po dvou stranách pro dvojte zajištění při přepravě strojů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C895668" w14:textId="2A41CDEF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21CD304E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134F2" w14:textId="77777777" w:rsidR="000B73BE" w:rsidRPr="009F4751" w:rsidRDefault="000B73BE" w:rsidP="000B73BE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8EA86" w14:textId="77777777" w:rsidR="000B73BE" w:rsidRPr="00DF4CA7" w:rsidRDefault="000B73BE" w:rsidP="0038023B">
            <w:pPr>
              <w:ind w:right="-111"/>
            </w:pP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7A02E0" w14:textId="377936BE" w:rsidR="000B73BE" w:rsidRPr="0063524E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2C8F2B25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B84EFD" w14:textId="686C5F54" w:rsidR="000B73BE" w:rsidRPr="009F4751" w:rsidRDefault="000B73BE" w:rsidP="000B73BE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BB0BBC" w14:textId="4B571FD1" w:rsidR="000B73BE" w:rsidRPr="00DF4CA7" w:rsidRDefault="000B73BE" w:rsidP="0038023B">
            <w:pPr>
              <w:ind w:right="-111"/>
            </w:pP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FBE249B" w14:textId="11537FB6" w:rsidR="000B73BE" w:rsidRPr="00F954D0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</w:p>
        </w:tc>
      </w:tr>
      <w:tr w:rsidR="000B73BE" w14:paraId="7945EE33" w14:textId="77777777" w:rsidTr="00184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685AF" w14:textId="2AEB54D3" w:rsidR="000B73BE" w:rsidRPr="009F4751" w:rsidRDefault="000B73BE" w:rsidP="000B73BE">
            <w:pPr>
              <w:rPr>
                <w:rFonts w:ascii="Verdana" w:eastAsia="Times New Roman" w:hAnsi="Verdana" w:cs="Times New Roman"/>
                <w:color w:val="EE0000"/>
                <w:lang w:eastAsia="cs-CZ"/>
              </w:rPr>
            </w:pPr>
            <w:r>
              <w:rPr>
                <w:b w:val="0"/>
                <w:bCs w:val="0"/>
              </w:rPr>
              <w:t xml:space="preserve">Kontejner s uzavíratelným horním víkem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3720E" w14:textId="2CEF21B4" w:rsidR="000B73BE" w:rsidRPr="00DF4CA7" w:rsidRDefault="000B73BE" w:rsidP="0038023B">
            <w:pPr>
              <w:ind w:right="-111"/>
            </w:pPr>
            <w:r w:rsidRPr="00DF4CA7">
              <w:t>Délka: 4</w:t>
            </w:r>
            <w:r w:rsidR="0084431F">
              <w:t xml:space="preserve"> </w:t>
            </w:r>
            <w:r w:rsidRPr="00DF4CA7">
              <w:t>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BB30A5" w14:textId="6451BF39" w:rsidR="000B73BE" w:rsidRPr="00F954D0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68C484BF" w14:textId="77777777" w:rsidTr="003F425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6D4B0" w14:textId="77777777" w:rsidR="000B73BE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A40C6" w14:textId="56257099" w:rsidR="000B73BE" w:rsidRPr="00DF4CA7" w:rsidRDefault="000B73BE" w:rsidP="0038023B">
            <w:pPr>
              <w:ind w:right="-111"/>
            </w:pPr>
            <w:r w:rsidRPr="00DF4CA7">
              <w:t>Šířka: 2,2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473C7CC" w14:textId="2F21CA52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0808509F" w14:textId="77777777" w:rsidTr="003F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B4246" w14:textId="77777777" w:rsidR="000B73BE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A3A45" w14:textId="42098BB3" w:rsidR="000B73BE" w:rsidRPr="00DF4CA7" w:rsidRDefault="000B73BE" w:rsidP="0038023B">
            <w:pPr>
              <w:ind w:right="-111"/>
            </w:pPr>
            <w:r w:rsidRPr="00DF4CA7">
              <w:t xml:space="preserve">Výška: 1,5 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DBA1D72" w14:textId="3E5B72BF" w:rsidR="000B73BE" w:rsidRPr="0063524E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56843A92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4DD0E" w14:textId="77777777" w:rsidR="000B73BE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7E382" w14:textId="77777777" w:rsidR="000B73BE" w:rsidRPr="00DF4CA7" w:rsidRDefault="000B73BE" w:rsidP="0038023B">
            <w:pPr>
              <w:ind w:right="-111"/>
            </w:pPr>
            <w:r w:rsidRPr="00DF4CA7">
              <w:t xml:space="preserve">Horní víko uzavíratelný v polovině kloubový systém, uzavíratelný v celé ploše </w:t>
            </w:r>
          </w:p>
          <w:p w14:paraId="3A912BBE" w14:textId="746FBE5A" w:rsidR="000B73BE" w:rsidRPr="00DF4CA7" w:rsidRDefault="000B73BE" w:rsidP="0038023B">
            <w:pPr>
              <w:ind w:right="-111"/>
            </w:pPr>
            <w:r w:rsidRPr="00DF4CA7">
              <w:t xml:space="preserve">Síla materiálu min. 2 mm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E47E0B4" w14:textId="7DE67183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44CD7B03" w14:textId="77777777" w:rsidTr="004E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F42F4" w14:textId="77777777" w:rsidR="000B73BE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89149" w14:textId="19F4ED05" w:rsidR="000B73BE" w:rsidRPr="00DF4CA7" w:rsidRDefault="000B73BE" w:rsidP="0038023B">
            <w:pPr>
              <w:ind w:right="-111"/>
            </w:pPr>
            <w:r w:rsidRPr="00DF4CA7">
              <w:t>Výška háku: 1570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F6A8718" w14:textId="6435A4DE" w:rsidR="000B73BE" w:rsidRPr="0063524E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78DBC70E" w14:textId="77777777" w:rsidTr="004E795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4D5E8" w14:textId="77777777" w:rsidR="000B73BE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04DBD" w14:textId="77777777" w:rsidR="000B73BE" w:rsidRPr="00DF4CA7" w:rsidRDefault="000B73BE" w:rsidP="0038023B">
            <w:pPr>
              <w:ind w:right="-111"/>
            </w:pPr>
            <w:r w:rsidRPr="00DF4CA7">
              <w:t xml:space="preserve">Tloušťka podlahy 5 mm </w:t>
            </w:r>
          </w:p>
          <w:p w14:paraId="0D3EED84" w14:textId="496303A2" w:rsidR="000B73BE" w:rsidRPr="00DF4CA7" w:rsidRDefault="000B73BE" w:rsidP="0038023B">
            <w:pPr>
              <w:ind w:right="-111"/>
            </w:pPr>
            <w:r w:rsidRPr="00DF4CA7">
              <w:t>Tloušťka bočnic 3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22AA3D4" w14:textId="768F2BA0" w:rsidR="000B73BE" w:rsidRPr="0063524E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55B7EE32" w14:textId="77777777" w:rsidTr="004E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EB686" w14:textId="77777777" w:rsidR="000B73BE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D162F" w14:textId="3B1541C7" w:rsidR="000B73BE" w:rsidRPr="00DF4CA7" w:rsidRDefault="000B73BE" w:rsidP="0038023B">
            <w:pPr>
              <w:ind w:right="-111"/>
            </w:pPr>
            <w:r w:rsidRPr="00DF4CA7">
              <w:t xml:space="preserve">Sváry podle nosníku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E88EB4E" w14:textId="5A259FB7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118AB796" w14:textId="77777777" w:rsidTr="001844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AD48E" w14:textId="77777777" w:rsidR="000B73BE" w:rsidRPr="00722DF3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92607" w14:textId="11B1ABD1" w:rsidR="000B73BE" w:rsidRPr="00DF4CA7" w:rsidRDefault="000B73BE" w:rsidP="0038023B">
            <w:pPr>
              <w:ind w:right="-111"/>
            </w:pPr>
            <w:r w:rsidRPr="00DF4CA7">
              <w:t xml:space="preserve">Zadní čelo dvoukřídlé se zajištěním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E4973C" w14:textId="14E1BD4F" w:rsidR="000B73BE" w:rsidRPr="00502926" w:rsidRDefault="000B73BE" w:rsidP="000B73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0B73BE" w14:paraId="18DB3E5C" w14:textId="77777777" w:rsidTr="004E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B2D5D" w14:textId="77777777" w:rsidR="000B73BE" w:rsidRPr="00722DF3" w:rsidRDefault="000B73BE" w:rsidP="000B73BE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80075" w14:textId="43B4E10D" w:rsidR="000B73BE" w:rsidRPr="00DF4CA7" w:rsidRDefault="000B73BE" w:rsidP="0038023B">
            <w:pPr>
              <w:ind w:right="-111"/>
            </w:pPr>
            <w:r w:rsidRPr="00DF4CA7">
              <w:t>Z čela kontejner schůdky 4x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A660C5" w14:textId="5B6B245C" w:rsidR="000B73BE" w:rsidRPr="00502926" w:rsidRDefault="000B73BE" w:rsidP="000B73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</w:tbl>
    <w:p w14:paraId="7641EF7E" w14:textId="77777777" w:rsidR="009F4751" w:rsidRDefault="009F4751" w:rsidP="006A2C77">
      <w:pPr>
        <w:widowControl w:val="0"/>
        <w:autoSpaceDE w:val="0"/>
        <w:spacing w:after="120" w:line="297" w:lineRule="exact"/>
        <w:ind w:left="-426"/>
        <w:jc w:val="both"/>
        <w:rPr>
          <w:rFonts w:eastAsia="Times New Roman" w:cs="Times New Roman"/>
          <w:b/>
          <w:lang w:eastAsia="cs-CZ"/>
        </w:rPr>
      </w:pPr>
    </w:p>
    <w:p w14:paraId="16BCB399" w14:textId="32B5C764" w:rsidR="00412FAA" w:rsidRDefault="00412FAA" w:rsidP="006A2C77">
      <w:pPr>
        <w:widowControl w:val="0"/>
        <w:autoSpaceDE w:val="0"/>
        <w:spacing w:after="120" w:line="297" w:lineRule="exact"/>
        <w:ind w:left="-426"/>
        <w:jc w:val="both"/>
        <w:rPr>
          <w:rFonts w:eastAsia="Times New Roman" w:cs="Times New Roman"/>
          <w:b/>
          <w:lang w:eastAsia="cs-CZ"/>
        </w:rPr>
      </w:pPr>
    </w:p>
    <w:p w14:paraId="3B774D65" w14:textId="77777777" w:rsidR="001626D4" w:rsidRDefault="001626D4" w:rsidP="006A2C77">
      <w:pPr>
        <w:widowControl w:val="0"/>
        <w:autoSpaceDE w:val="0"/>
        <w:spacing w:after="120" w:line="297" w:lineRule="exact"/>
        <w:ind w:left="-426"/>
        <w:jc w:val="both"/>
        <w:rPr>
          <w:rFonts w:eastAsia="Times New Roman" w:cs="Times New Roman"/>
          <w:b/>
          <w:lang w:eastAsia="cs-CZ"/>
        </w:rPr>
      </w:pPr>
    </w:p>
    <w:p w14:paraId="5A589227" w14:textId="77777777" w:rsidR="001626D4" w:rsidRDefault="001626D4" w:rsidP="006A2C77">
      <w:pPr>
        <w:widowControl w:val="0"/>
        <w:autoSpaceDE w:val="0"/>
        <w:spacing w:after="120" w:line="297" w:lineRule="exact"/>
        <w:ind w:left="-426"/>
        <w:jc w:val="both"/>
        <w:rPr>
          <w:rFonts w:eastAsia="Times New Roman" w:cs="Times New Roman"/>
          <w:b/>
          <w:lang w:eastAsia="cs-CZ"/>
        </w:rPr>
      </w:pPr>
    </w:p>
    <w:p w14:paraId="10F54794" w14:textId="77777777" w:rsidR="00A15E27" w:rsidRDefault="00A15E27" w:rsidP="006A2C77">
      <w:pPr>
        <w:widowControl w:val="0"/>
        <w:autoSpaceDE w:val="0"/>
        <w:spacing w:after="120" w:line="297" w:lineRule="exact"/>
        <w:ind w:left="-426"/>
        <w:jc w:val="both"/>
        <w:rPr>
          <w:rFonts w:eastAsia="Times New Roman" w:cs="Times New Roman"/>
          <w:b/>
          <w:lang w:eastAsia="cs-CZ"/>
        </w:rPr>
      </w:pPr>
    </w:p>
    <w:tbl>
      <w:tblPr>
        <w:tblStyle w:val="Tabulkaseznamu3zvraznn3"/>
        <w:tblW w:w="0" w:type="auto"/>
        <w:tblInd w:w="-4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3545"/>
        <w:gridCol w:w="2680"/>
        <w:gridCol w:w="2898"/>
      </w:tblGrid>
      <w:tr w:rsidR="00A15E27" w14:paraId="4822A1CC" w14:textId="77777777" w:rsidTr="00012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45" w:type="dxa"/>
            <w:tcBorders>
              <w:bottom w:val="none" w:sz="0" w:space="0" w:color="auto"/>
              <w:right w:val="none" w:sz="0" w:space="0" w:color="auto"/>
            </w:tcBorders>
          </w:tcPr>
          <w:p w14:paraId="57A65986" w14:textId="3509DB82" w:rsidR="00A15E27" w:rsidRDefault="00A15E27" w:rsidP="0001255D">
            <w:r w:rsidRPr="000F4A9F">
              <w:t>Nákup kontejnerů na převoz suti pro OŘ PHA 2026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left w:val="none" w:sz="0" w:space="0" w:color="auto"/>
              <w:right w:val="none" w:sz="0" w:space="0" w:color="auto"/>
            </w:tcBorders>
          </w:tcPr>
          <w:p w14:paraId="23C55D39" w14:textId="77777777" w:rsidR="00A15E27" w:rsidRDefault="00A15E27" w:rsidP="0001255D">
            <w:r>
              <w:t xml:space="preserve">Požadované technické parametry nebo specifikace </w:t>
            </w:r>
          </w:p>
        </w:tc>
        <w:tc>
          <w:tcPr>
            <w:tcW w:w="2898" w:type="dxa"/>
          </w:tcPr>
          <w:p w14:paraId="65960AA1" w14:textId="77777777" w:rsidR="00A15E27" w:rsidRDefault="00A15E27" w:rsidP="000125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Parametry nabízeného </w:t>
            </w:r>
            <w:r w:rsidRPr="00AA1593">
              <w:t>stroj</w:t>
            </w:r>
            <w:r>
              <w:t>e</w:t>
            </w:r>
            <w:r w:rsidRPr="00AA1593">
              <w:t>/zařízení</w:t>
            </w:r>
            <w:r>
              <w:t>/výrobku (vloží účastník hodnoty stroje/zařízení/výrobku)</w:t>
            </w:r>
          </w:p>
        </w:tc>
      </w:tr>
      <w:tr w:rsidR="00A15E27" w14:paraId="69DEE4F4" w14:textId="77777777" w:rsidTr="00012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shd w:val="clear" w:color="auto" w:fill="92D050"/>
          </w:tcPr>
          <w:p w14:paraId="73A5EABE" w14:textId="77777777" w:rsidR="00A15E27" w:rsidRPr="00502926" w:rsidRDefault="00A15E27" w:rsidP="0001255D">
            <w:pPr>
              <w:spacing w:before="120" w:after="120"/>
            </w:pPr>
            <w:r>
              <w:lastRenderedPageBreak/>
              <w:t>Nabízený stroj/zařízení/výrobek (Tovární označení, model/typ)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shd w:val="clear" w:color="auto" w:fill="92D050"/>
          </w:tcPr>
          <w:p w14:paraId="3F2B80D9" w14:textId="77777777" w:rsidR="00A15E27" w:rsidRDefault="00A15E27" w:rsidP="0001255D">
            <w:pPr>
              <w:spacing w:before="120" w:after="120"/>
            </w:pPr>
            <w:r>
              <w:t>------------------------------</w:t>
            </w:r>
          </w:p>
        </w:tc>
        <w:tc>
          <w:tcPr>
            <w:tcW w:w="2898" w:type="dxa"/>
            <w:shd w:val="clear" w:color="auto" w:fill="92D050"/>
          </w:tcPr>
          <w:p w14:paraId="02FAC832" w14:textId="77777777" w:rsidR="00A15E27" w:rsidRDefault="00A15E27" w:rsidP="0001255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>"[VLOŽÍ PRODÁVAJÍCÍ]"</w:t>
            </w:r>
          </w:p>
        </w:tc>
      </w:tr>
      <w:tr w:rsidR="00A15E27" w14:paraId="46A4FEBE" w14:textId="77777777" w:rsidTr="003F425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right w:val="none" w:sz="0" w:space="0" w:color="auto"/>
            </w:tcBorders>
          </w:tcPr>
          <w:p w14:paraId="270246BA" w14:textId="2BBCDF80" w:rsidR="00A15E27" w:rsidRPr="00502926" w:rsidRDefault="00A247B0" w:rsidP="0001255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Kontejner pro převoz sutí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left w:val="none" w:sz="0" w:space="0" w:color="auto"/>
              <w:right w:val="none" w:sz="0" w:space="0" w:color="auto"/>
            </w:tcBorders>
          </w:tcPr>
          <w:p w14:paraId="1D600F23" w14:textId="3E97C162" w:rsidR="00A15E27" w:rsidRPr="00DF4CA7" w:rsidRDefault="00C1780E" w:rsidP="0038023B">
            <w:pPr>
              <w:ind w:right="-127"/>
            </w:pPr>
            <w:r w:rsidRPr="00DF4CA7">
              <w:t>Délka: 6 m</w:t>
            </w:r>
          </w:p>
        </w:tc>
        <w:tc>
          <w:tcPr>
            <w:tcW w:w="2898" w:type="dxa"/>
          </w:tcPr>
          <w:p w14:paraId="093162B9" w14:textId="77777777" w:rsidR="00A15E27" w:rsidRPr="00502926" w:rsidRDefault="00A15E27" w:rsidP="00012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A15E27" w14:paraId="0985FF76" w14:textId="77777777" w:rsidTr="003F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2CD86F4" w14:textId="77777777" w:rsidR="00A15E27" w:rsidRPr="00502926" w:rsidRDefault="00A15E27" w:rsidP="0001255D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BF26DD" w14:textId="3EC77F39" w:rsidR="00A15E27" w:rsidRPr="00DF4CA7" w:rsidRDefault="00C1780E" w:rsidP="0038023B">
            <w:pPr>
              <w:ind w:right="-127"/>
            </w:pPr>
            <w:r w:rsidRPr="00DF4CA7">
              <w:t>Šířka: 2,3</w:t>
            </w:r>
            <w:r w:rsidR="00557A4D">
              <w:t xml:space="preserve"> </w:t>
            </w:r>
            <w:r w:rsidRPr="00DF4CA7">
              <w:t>m</w:t>
            </w:r>
          </w:p>
        </w:tc>
        <w:tc>
          <w:tcPr>
            <w:tcW w:w="2898" w:type="dxa"/>
            <w:tcBorders>
              <w:top w:val="none" w:sz="0" w:space="0" w:color="auto"/>
              <w:bottom w:val="none" w:sz="0" w:space="0" w:color="auto"/>
            </w:tcBorders>
          </w:tcPr>
          <w:p w14:paraId="7D42DF85" w14:textId="77777777" w:rsidR="00A15E27" w:rsidRPr="00502926" w:rsidRDefault="00A15E27" w:rsidP="00012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A15E27" w14:paraId="0A23CA1F" w14:textId="77777777" w:rsidTr="003F425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right w:val="none" w:sz="0" w:space="0" w:color="auto"/>
            </w:tcBorders>
          </w:tcPr>
          <w:p w14:paraId="74A5F501" w14:textId="77777777" w:rsidR="00A15E27" w:rsidRPr="00502926" w:rsidRDefault="00A15E27" w:rsidP="0001255D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left w:val="none" w:sz="0" w:space="0" w:color="auto"/>
              <w:right w:val="none" w:sz="0" w:space="0" w:color="auto"/>
            </w:tcBorders>
          </w:tcPr>
          <w:p w14:paraId="1DB52ED6" w14:textId="2A23AA17" w:rsidR="00A15E27" w:rsidRPr="00DF4CA7" w:rsidRDefault="00C1780E" w:rsidP="0038023B">
            <w:pPr>
              <w:ind w:right="-127"/>
            </w:pPr>
            <w:r w:rsidRPr="00DF4CA7">
              <w:t xml:space="preserve">Výška: </w:t>
            </w:r>
            <w:r w:rsidR="000E06B7" w:rsidRPr="00DF4CA7">
              <w:t>1,25 m</w:t>
            </w:r>
          </w:p>
        </w:tc>
        <w:tc>
          <w:tcPr>
            <w:tcW w:w="2898" w:type="dxa"/>
          </w:tcPr>
          <w:p w14:paraId="4AD28ACD" w14:textId="77777777" w:rsidR="00A15E27" w:rsidRPr="00502926" w:rsidRDefault="00A15E27" w:rsidP="00012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A15E27" w14:paraId="7FDB8462" w14:textId="77777777" w:rsidTr="003F4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A0DAD1A" w14:textId="77777777" w:rsidR="00A15E27" w:rsidRPr="00502926" w:rsidRDefault="00A15E27" w:rsidP="0001255D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B68DDF" w14:textId="2B9A0EA8" w:rsidR="00A15E27" w:rsidRPr="00DF4CA7" w:rsidRDefault="00162EAA" w:rsidP="0038023B">
            <w:pPr>
              <w:ind w:right="-127"/>
            </w:pPr>
            <w:r w:rsidRPr="00DF4CA7">
              <w:t xml:space="preserve">Sváry pod nosníky </w:t>
            </w:r>
          </w:p>
        </w:tc>
        <w:tc>
          <w:tcPr>
            <w:tcW w:w="2898" w:type="dxa"/>
            <w:tcBorders>
              <w:top w:val="none" w:sz="0" w:space="0" w:color="auto"/>
              <w:bottom w:val="none" w:sz="0" w:space="0" w:color="auto"/>
            </w:tcBorders>
          </w:tcPr>
          <w:p w14:paraId="0B6D6C2C" w14:textId="77777777" w:rsidR="00A15E27" w:rsidRPr="00502926" w:rsidRDefault="00A15E27" w:rsidP="00012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A15E27" w14:paraId="6E524BCC" w14:textId="77777777" w:rsidTr="00012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right w:val="single" w:sz="4" w:space="0" w:color="000000" w:themeColor="text1"/>
            </w:tcBorders>
          </w:tcPr>
          <w:p w14:paraId="2372B0D8" w14:textId="77777777" w:rsidR="00A15E27" w:rsidRPr="00502926" w:rsidRDefault="00A15E27" w:rsidP="0001255D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F71116" w14:textId="6F2E0946" w:rsidR="00A15E27" w:rsidRPr="00DF4CA7" w:rsidRDefault="0091271F" w:rsidP="0038023B">
            <w:pPr>
              <w:ind w:right="-127"/>
            </w:pPr>
            <w:r w:rsidRPr="00DF4CA7">
              <w:t>Zadní dveře dvoukří</w:t>
            </w:r>
            <w:r w:rsidR="0057128D" w:rsidRPr="00DF4CA7">
              <w:t xml:space="preserve">dlé se zajištěním </w:t>
            </w:r>
          </w:p>
        </w:tc>
        <w:tc>
          <w:tcPr>
            <w:tcW w:w="2898" w:type="dxa"/>
            <w:tcBorders>
              <w:left w:val="single" w:sz="4" w:space="0" w:color="000000" w:themeColor="text1"/>
            </w:tcBorders>
          </w:tcPr>
          <w:p w14:paraId="7E571875" w14:textId="77777777" w:rsidR="00A15E27" w:rsidRPr="00502926" w:rsidRDefault="00A15E27" w:rsidP="00012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A15E27" w14:paraId="6A6B1037" w14:textId="77777777" w:rsidTr="00012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2B549" w14:textId="77777777" w:rsidR="00A15E27" w:rsidRPr="00502926" w:rsidRDefault="00A15E27" w:rsidP="0001255D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1AC2D" w14:textId="4B815329" w:rsidR="00A15E27" w:rsidRPr="00DF4CA7" w:rsidRDefault="003D2F92" w:rsidP="0038023B">
            <w:pPr>
              <w:ind w:right="-127"/>
            </w:pPr>
            <w:r w:rsidRPr="00DF4CA7">
              <w:t>Reflexní prvky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8172173" w14:textId="77777777" w:rsidR="00A15E27" w:rsidRPr="00502926" w:rsidRDefault="00A15E27" w:rsidP="00012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A15E27" w14:paraId="34E127E2" w14:textId="77777777" w:rsidTr="00012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right w:val="single" w:sz="4" w:space="0" w:color="000000" w:themeColor="text1"/>
            </w:tcBorders>
          </w:tcPr>
          <w:p w14:paraId="285A0D36" w14:textId="77777777" w:rsidR="00A15E27" w:rsidRPr="00502926" w:rsidRDefault="00A15E27" w:rsidP="0001255D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B9946E" w14:textId="195DD220" w:rsidR="00A15E27" w:rsidRPr="00DF4CA7" w:rsidRDefault="00523B96" w:rsidP="0038023B">
            <w:pPr>
              <w:ind w:right="-127"/>
            </w:pPr>
            <w:r w:rsidRPr="00DF4CA7">
              <w:t>Objem kontejneru min. 1</w:t>
            </w:r>
            <w:r w:rsidR="00991201" w:rsidRPr="00DF4CA7">
              <w:t xml:space="preserve">4 </w:t>
            </w:r>
            <w:r w:rsidRPr="00DF4CA7">
              <w:t>m3</w:t>
            </w:r>
          </w:p>
        </w:tc>
        <w:tc>
          <w:tcPr>
            <w:tcW w:w="2898" w:type="dxa"/>
            <w:tcBorders>
              <w:left w:val="single" w:sz="4" w:space="0" w:color="000000" w:themeColor="text1"/>
            </w:tcBorders>
          </w:tcPr>
          <w:p w14:paraId="67800232" w14:textId="77777777" w:rsidR="00A15E27" w:rsidRPr="00502926" w:rsidRDefault="00A15E27" w:rsidP="00012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A15E27" w14:paraId="42681043" w14:textId="77777777" w:rsidTr="00012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3DC46" w14:textId="77777777" w:rsidR="00A15E27" w:rsidRPr="00502926" w:rsidRDefault="00A15E27" w:rsidP="0001255D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634BC" w14:textId="26893F8C" w:rsidR="00A15E27" w:rsidRPr="00DF4CA7" w:rsidRDefault="003818CA" w:rsidP="0038023B">
            <w:pPr>
              <w:ind w:right="-127"/>
            </w:pPr>
            <w:r w:rsidRPr="00DF4CA7">
              <w:t xml:space="preserve">Háčky pro upevnění </w:t>
            </w:r>
            <w:r w:rsidR="00730A5F" w:rsidRPr="00DF4CA7">
              <w:t xml:space="preserve">přepravní sítě nebo plachty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A81D8D3" w14:textId="77777777" w:rsidR="00A15E27" w:rsidRPr="00502926" w:rsidRDefault="00A15E27" w:rsidP="00012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A15E27" w14:paraId="42170C05" w14:textId="77777777" w:rsidTr="00012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right w:val="single" w:sz="4" w:space="0" w:color="000000" w:themeColor="text1"/>
            </w:tcBorders>
          </w:tcPr>
          <w:p w14:paraId="2D44AC9D" w14:textId="77777777" w:rsidR="00A15E27" w:rsidRPr="00502926" w:rsidRDefault="00A15E27" w:rsidP="0001255D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9EC772" w14:textId="5C2B03AE" w:rsidR="00A15E27" w:rsidRPr="00DF4CA7" w:rsidRDefault="002906CD" w:rsidP="0038023B">
            <w:pPr>
              <w:ind w:right="-127"/>
            </w:pPr>
            <w:r w:rsidRPr="00DF4CA7">
              <w:t>Síla mat</w:t>
            </w:r>
            <w:r w:rsidR="007E307F" w:rsidRPr="00DF4CA7">
              <w:t>e</w:t>
            </w:r>
            <w:r w:rsidRPr="00DF4CA7">
              <w:t>riálu podlahy min.</w:t>
            </w:r>
            <w:r w:rsidR="007E307F" w:rsidRPr="00DF4CA7">
              <w:t>5 mm</w:t>
            </w:r>
            <w:r w:rsidRPr="00DF4CA7">
              <w:t xml:space="preserve"> </w:t>
            </w:r>
          </w:p>
        </w:tc>
        <w:tc>
          <w:tcPr>
            <w:tcW w:w="2898" w:type="dxa"/>
            <w:tcBorders>
              <w:left w:val="single" w:sz="4" w:space="0" w:color="000000" w:themeColor="text1"/>
            </w:tcBorders>
          </w:tcPr>
          <w:p w14:paraId="6C563408" w14:textId="77777777" w:rsidR="00A15E27" w:rsidRPr="00502926" w:rsidRDefault="00A15E27" w:rsidP="00012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A15E27" w14:paraId="1F4A3E27" w14:textId="77777777" w:rsidTr="00012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4F210" w14:textId="77777777" w:rsidR="00A15E27" w:rsidRPr="00502926" w:rsidRDefault="00A15E27" w:rsidP="0001255D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705E9" w14:textId="530EA6FD" w:rsidR="00A15E27" w:rsidRPr="00DF4CA7" w:rsidRDefault="002906CD" w:rsidP="0038023B">
            <w:pPr>
              <w:ind w:right="-127"/>
            </w:pPr>
            <w:r w:rsidRPr="00DF4CA7">
              <w:t>Síla ma</w:t>
            </w:r>
            <w:r w:rsidR="007E307F" w:rsidRPr="00DF4CA7">
              <w:t>teriálu</w:t>
            </w:r>
            <w:r w:rsidR="00442C57" w:rsidRPr="00DF4CA7">
              <w:t xml:space="preserve"> bočnic min. 3 mm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EA9B08" w14:textId="77777777" w:rsidR="00A15E27" w:rsidRPr="00502926" w:rsidRDefault="00A15E27" w:rsidP="00012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502926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A15E27" w14:paraId="1C2C7F9F" w14:textId="77777777" w:rsidTr="004E795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F1324" w14:textId="77777777" w:rsidR="00A15E27" w:rsidRPr="00502926" w:rsidRDefault="00A15E27" w:rsidP="0001255D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E3607" w14:textId="1D8BD201" w:rsidR="00A15E27" w:rsidRPr="00DF4CA7" w:rsidRDefault="000A3FB6" w:rsidP="0038023B">
            <w:pPr>
              <w:ind w:right="-127"/>
            </w:pPr>
            <w:r w:rsidRPr="00DF4CA7">
              <w:t>Výška háku 1570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FB7E64" w14:textId="77777777" w:rsidR="00A15E27" w:rsidRPr="00502926" w:rsidRDefault="00A15E27" w:rsidP="000125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A15E27" w14:paraId="59149337" w14:textId="77777777" w:rsidTr="00012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8C090" w14:textId="77777777" w:rsidR="00A15E27" w:rsidRPr="00502926" w:rsidRDefault="00A15E27" w:rsidP="0001255D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514C" w14:textId="7C881495" w:rsidR="00A15E27" w:rsidRPr="00DF4CA7" w:rsidRDefault="00E17FFC" w:rsidP="0038023B">
            <w:pPr>
              <w:ind w:right="-127"/>
            </w:pPr>
            <w:r w:rsidRPr="00DF4CA7">
              <w:t xml:space="preserve">4 x oka pro zajištění materiálu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FEB8330" w14:textId="77777777" w:rsidR="00A15E27" w:rsidRPr="00502926" w:rsidRDefault="00A15E27" w:rsidP="000125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078E4280" w14:textId="77777777" w:rsidTr="004E795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08977" w14:textId="1FD6FBEA" w:rsidR="00C83F54" w:rsidRPr="00502926" w:rsidRDefault="00C83F54" w:rsidP="00C83F5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Kontejner pro převoz sutí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63D98" w14:textId="158B0AF0" w:rsidR="00C83F54" w:rsidRPr="00DF4CA7" w:rsidRDefault="00C83F54" w:rsidP="0038023B">
            <w:pPr>
              <w:ind w:right="-127"/>
            </w:pPr>
            <w:r w:rsidRPr="00DF4CA7">
              <w:t>Délka: 6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FF5E63B" w14:textId="77777777" w:rsidR="00C83F54" w:rsidRPr="00502926" w:rsidRDefault="00C83F54" w:rsidP="00C83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3FAF4DB7" w14:textId="77777777" w:rsidTr="004E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9CC8A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8B222" w14:textId="066892A4" w:rsidR="00C83F54" w:rsidRPr="00DF4CA7" w:rsidRDefault="00C83F54" w:rsidP="0038023B">
            <w:pPr>
              <w:ind w:right="-127"/>
            </w:pPr>
            <w:r w:rsidRPr="00DF4CA7">
              <w:t>Šířka: 2,3</w:t>
            </w:r>
            <w:r w:rsidR="00557A4D">
              <w:t xml:space="preserve"> </w:t>
            </w:r>
            <w:r w:rsidRPr="00DF4CA7">
              <w:t>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9E6A0B0" w14:textId="77777777" w:rsidR="00C83F54" w:rsidRPr="00502926" w:rsidRDefault="00C83F54" w:rsidP="00C83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44D438C1" w14:textId="77777777" w:rsidTr="004E795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52DC9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A5CB9" w14:textId="3F4BBD03" w:rsidR="00C83F54" w:rsidRPr="00DF4CA7" w:rsidRDefault="00C83F54" w:rsidP="0038023B">
            <w:pPr>
              <w:ind w:right="-127"/>
            </w:pPr>
            <w:r w:rsidRPr="00DF4CA7">
              <w:t>Výška: 1,25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2C403D7" w14:textId="77777777" w:rsidR="00C83F54" w:rsidRPr="00502926" w:rsidRDefault="00C83F54" w:rsidP="00C83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6BD49D20" w14:textId="77777777" w:rsidTr="004E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2224D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AA3D0" w14:textId="579EEC7D" w:rsidR="00C83F54" w:rsidRPr="00DF4CA7" w:rsidRDefault="00C83F54" w:rsidP="0038023B">
            <w:pPr>
              <w:ind w:right="-127"/>
            </w:pPr>
            <w:r w:rsidRPr="00DF4CA7">
              <w:t xml:space="preserve">Sváry pod nosníky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DAB331C" w14:textId="77777777" w:rsidR="00C83F54" w:rsidRPr="00502926" w:rsidRDefault="00C83F54" w:rsidP="00C83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46FE85DA" w14:textId="77777777" w:rsidTr="00012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CBA4D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4088B" w14:textId="06E34D6F" w:rsidR="00C83F54" w:rsidRPr="00DF4CA7" w:rsidRDefault="00C83F54" w:rsidP="0038023B">
            <w:pPr>
              <w:ind w:right="-127"/>
            </w:pPr>
            <w:r w:rsidRPr="00DF4CA7">
              <w:t xml:space="preserve">Zadní dveře dvoukřídlé se zajištěním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0E89DE8" w14:textId="77777777" w:rsidR="00C83F54" w:rsidRPr="00502926" w:rsidRDefault="00C83F54" w:rsidP="00C83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67E2B02C" w14:textId="77777777" w:rsidTr="004E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1DB5B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8FFC3" w14:textId="591E3C84" w:rsidR="00C83F54" w:rsidRPr="00DF4CA7" w:rsidRDefault="00C83F54" w:rsidP="0038023B">
            <w:pPr>
              <w:ind w:right="-127"/>
            </w:pPr>
            <w:r w:rsidRPr="00DF4CA7">
              <w:t>Reflexní prvky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E89D2E" w14:textId="77777777" w:rsidR="00C83F54" w:rsidRPr="00502926" w:rsidRDefault="00C83F54" w:rsidP="00C83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0ADF588F" w14:textId="77777777" w:rsidTr="00012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D663E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845B2" w14:textId="78047FB2" w:rsidR="00C83F54" w:rsidRPr="00DF4CA7" w:rsidRDefault="00C83F54" w:rsidP="0038023B">
            <w:pPr>
              <w:ind w:right="-127"/>
            </w:pPr>
            <w:r w:rsidRPr="00DF4CA7">
              <w:t>Objem kontejneru min. 14 m3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9B68A2B" w14:textId="77777777" w:rsidR="00C83F54" w:rsidRPr="00502926" w:rsidRDefault="00C83F54" w:rsidP="00C83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263C6E16" w14:textId="77777777" w:rsidTr="00012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51D9F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E3508" w14:textId="5FA3D782" w:rsidR="00C83F54" w:rsidRPr="00DF4CA7" w:rsidRDefault="00C83F54" w:rsidP="0038023B">
            <w:pPr>
              <w:ind w:right="-127"/>
            </w:pPr>
            <w:r w:rsidRPr="00DF4CA7">
              <w:t xml:space="preserve">Háčky pro upevnění přepravní sítě nebo plachty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2252655" w14:textId="77777777" w:rsidR="00C83F54" w:rsidRPr="00502926" w:rsidRDefault="00C83F54" w:rsidP="00C83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13B779C9" w14:textId="77777777" w:rsidTr="00012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80859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2DAE" w14:textId="2B8F7C35" w:rsidR="00C83F54" w:rsidRPr="00DF4CA7" w:rsidRDefault="00C83F54" w:rsidP="0038023B">
            <w:pPr>
              <w:ind w:right="-127"/>
            </w:pPr>
            <w:r w:rsidRPr="00DF4CA7">
              <w:t xml:space="preserve">Síla materiálu podlahy min.5 mm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3F61CB2" w14:textId="77777777" w:rsidR="00C83F54" w:rsidRPr="00502926" w:rsidRDefault="00C83F54" w:rsidP="00C83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31222230" w14:textId="77777777" w:rsidTr="00012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7D270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0D1EE" w14:textId="3A9CB8E6" w:rsidR="00C83F54" w:rsidRPr="00DF4CA7" w:rsidRDefault="00C83F54" w:rsidP="0038023B">
            <w:pPr>
              <w:ind w:right="-127"/>
            </w:pPr>
            <w:r w:rsidRPr="00DF4CA7">
              <w:t xml:space="preserve">Síla materiálu bočnic min. 3 mm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E256A1" w14:textId="77777777" w:rsidR="00C83F54" w:rsidRPr="00502926" w:rsidRDefault="00C83F54" w:rsidP="00C83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6FC57DBC" w14:textId="77777777" w:rsidTr="00A8236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65668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D9024" w14:textId="296E1983" w:rsidR="00C83F54" w:rsidRPr="00DF4CA7" w:rsidRDefault="00C83F54" w:rsidP="0038023B">
            <w:pPr>
              <w:ind w:right="-127"/>
            </w:pPr>
            <w:r w:rsidRPr="00DF4CA7">
              <w:t>Výška háku 1570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7F6152" w14:textId="77777777" w:rsidR="00C83F54" w:rsidRPr="00502926" w:rsidRDefault="00C83F54" w:rsidP="00C83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1469A7E5" w14:textId="77777777" w:rsidTr="00012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58FE2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D8ADF" w14:textId="7FD574C7" w:rsidR="00C83F54" w:rsidRPr="00DF4CA7" w:rsidRDefault="00C83F54" w:rsidP="0038023B">
            <w:pPr>
              <w:ind w:right="-127"/>
            </w:pPr>
            <w:r w:rsidRPr="00DF4CA7">
              <w:t xml:space="preserve">4 x oka pro zajištění materiálu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656892" w14:textId="77777777" w:rsidR="00C83F54" w:rsidRPr="00502926" w:rsidRDefault="00C83F54" w:rsidP="00C83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706C97E0" w14:textId="77777777" w:rsidTr="00012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AC399" w14:textId="05B8E0C7" w:rsidR="00C83F54" w:rsidRPr="00502926" w:rsidRDefault="00C83F54" w:rsidP="00C83F5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Kontejner pro převoz strojů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EA265" w14:textId="071A1CB9" w:rsidR="00C83F54" w:rsidRPr="00873BC7" w:rsidRDefault="00C83F54" w:rsidP="0038023B">
            <w:pPr>
              <w:ind w:right="-127"/>
              <w:rPr>
                <w:b/>
                <w:bCs/>
              </w:rPr>
            </w:pPr>
            <w:r w:rsidRPr="00873BC7">
              <w:rPr>
                <w:b/>
                <w:bCs/>
              </w:rPr>
              <w:t>Délka 6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78C00D" w14:textId="77777777" w:rsidR="00C83F54" w:rsidRPr="00502926" w:rsidRDefault="00C83F54" w:rsidP="00C83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46A672DF" w14:textId="77777777" w:rsidTr="00A82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B4E76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DAF80" w14:textId="5BC89B83" w:rsidR="00C83F54" w:rsidRPr="00DF4CA7" w:rsidRDefault="00C83F54" w:rsidP="0038023B">
            <w:pPr>
              <w:ind w:right="-127"/>
            </w:pPr>
            <w:r w:rsidRPr="00DF4CA7">
              <w:t>Šířka 2,3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2D2A8E6" w14:textId="77777777" w:rsidR="00C83F54" w:rsidRPr="00502926" w:rsidRDefault="00C83F54" w:rsidP="00C83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60DBD67B" w14:textId="77777777" w:rsidTr="000125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19D64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FF100" w14:textId="46981633" w:rsidR="00C83F54" w:rsidRPr="00DF4CA7" w:rsidRDefault="00C83F54" w:rsidP="0038023B">
            <w:pPr>
              <w:ind w:right="-127"/>
            </w:pPr>
            <w:r w:rsidRPr="00DF4CA7">
              <w:t xml:space="preserve">Výška 1,25 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8DD6796" w14:textId="77777777" w:rsidR="00C83F54" w:rsidRPr="00502926" w:rsidRDefault="00C83F54" w:rsidP="00C83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2B006ADB" w14:textId="77777777" w:rsidTr="00012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02996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857D4" w14:textId="4BA628C7" w:rsidR="00C83F54" w:rsidRPr="00DF4CA7" w:rsidRDefault="00C83F54" w:rsidP="0038023B">
            <w:pPr>
              <w:ind w:right="-127"/>
            </w:pPr>
            <w:r w:rsidRPr="00DF4CA7">
              <w:t xml:space="preserve">Bočnice pravá/levá </w:t>
            </w:r>
            <w:proofErr w:type="gramStart"/>
            <w:r w:rsidRPr="00DF4CA7">
              <w:t>strana</w:t>
            </w:r>
            <w:r w:rsidR="00411F0F" w:rsidRPr="00DF4CA7">
              <w:t>,</w:t>
            </w:r>
            <w:r w:rsidRPr="00DF4CA7">
              <w:t xml:space="preserve">  délka</w:t>
            </w:r>
            <w:proofErr w:type="gramEnd"/>
            <w:r w:rsidRPr="00DF4CA7">
              <w:t xml:space="preserve"> 2 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21E2F11" w14:textId="77777777" w:rsidR="00C83F54" w:rsidRPr="00502926" w:rsidRDefault="00C83F54" w:rsidP="00C83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0A28B63A" w14:textId="77777777" w:rsidTr="004E795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01891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B57AD" w14:textId="30302F43" w:rsidR="00C83F54" w:rsidRPr="00DF4CA7" w:rsidRDefault="00C83F54" w:rsidP="0038023B">
            <w:pPr>
              <w:ind w:right="-127"/>
            </w:pPr>
            <w:r w:rsidRPr="00DF4CA7">
              <w:t xml:space="preserve">Materiál bočnic: hliník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AF825C" w14:textId="77777777" w:rsidR="00C83F54" w:rsidRPr="00502926" w:rsidRDefault="00C83F54" w:rsidP="00C83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71409839" w14:textId="77777777" w:rsidTr="004E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38864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43C71" w14:textId="373ACA89" w:rsidR="00C83F54" w:rsidRPr="00C7365C" w:rsidRDefault="00C83F54" w:rsidP="0038023B">
            <w:pPr>
              <w:ind w:right="-127"/>
              <w:rPr>
                <w:b/>
                <w:bCs/>
              </w:rPr>
            </w:pPr>
            <w:r w:rsidRPr="00C7365C">
              <w:rPr>
                <w:b/>
                <w:bCs/>
              </w:rPr>
              <w:t>Síla bočnic min. 25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1BFAC45" w14:textId="77777777" w:rsidR="00C83F54" w:rsidRPr="00502926" w:rsidRDefault="00C83F54" w:rsidP="00C83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23D7720B" w14:textId="77777777" w:rsidTr="004E795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CB5A5" w14:textId="77777777" w:rsidR="00C83F54" w:rsidRPr="00502926" w:rsidRDefault="00C83F54" w:rsidP="00C83F54">
            <w:pPr>
              <w:rPr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16D5C" w14:textId="511DB8E2" w:rsidR="00C83F54" w:rsidRPr="00DF4CA7" w:rsidRDefault="00C83F54" w:rsidP="0038023B">
            <w:pPr>
              <w:ind w:right="-127"/>
            </w:pPr>
            <w:r w:rsidRPr="00DF4CA7">
              <w:t xml:space="preserve">Síla podlahy 5 mm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87D23E8" w14:textId="77777777" w:rsidR="00C83F54" w:rsidRPr="00502926" w:rsidRDefault="00C83F54" w:rsidP="00C83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20450271" w14:textId="77777777" w:rsidTr="004E7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EE604" w14:textId="77777777" w:rsidR="00C83F54" w:rsidRPr="009F4751" w:rsidRDefault="00C83F54" w:rsidP="00C83F54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AEF02" w14:textId="7C4A9854" w:rsidR="00C83F54" w:rsidRPr="00DF4CA7" w:rsidRDefault="00C83F54" w:rsidP="0038023B">
            <w:pPr>
              <w:ind w:right="-127"/>
            </w:pPr>
            <w:r w:rsidRPr="00DF4CA7">
              <w:t xml:space="preserve">Typ podlahy: slza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9800B79" w14:textId="77777777" w:rsidR="00C83F54" w:rsidRPr="00502926" w:rsidRDefault="00C83F54" w:rsidP="00C83F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C83F54" w14:paraId="3D22F2E2" w14:textId="77777777" w:rsidTr="00BE3C29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B6898" w14:textId="54C2D3BD" w:rsidR="00C83F54" w:rsidRPr="009F4751" w:rsidRDefault="00C83F54" w:rsidP="00C83F54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843E5" w14:textId="10BD4914" w:rsidR="00C83F54" w:rsidRPr="00DF4CA7" w:rsidRDefault="00C83F54" w:rsidP="0038023B">
            <w:pPr>
              <w:ind w:right="-127"/>
            </w:pPr>
            <w:r w:rsidRPr="00DF4CA7">
              <w:t>1</w:t>
            </w:r>
            <w:r w:rsidR="00CB1D90" w:rsidRPr="00DF4CA7">
              <w:t>2</w:t>
            </w:r>
            <w:r w:rsidRPr="00DF4CA7">
              <w:t>x kotvicí body neboli upevňovací oka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017644" w14:textId="77777777" w:rsidR="00C83F54" w:rsidRPr="00DF4CA7" w:rsidRDefault="00C83F54" w:rsidP="00C83F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highlight w:val="yellow"/>
                <w:lang w:eastAsia="cs-CZ"/>
              </w:rPr>
            </w:pPr>
            <w:r w:rsidRPr="00DF4CA7">
              <w:rPr>
                <w:rFonts w:ascii="Verdana" w:eastAsia="Times New Roman" w:hAnsi="Verdana" w:cs="Times New Roman"/>
                <w:highlight w:val="yellow"/>
                <w:lang w:eastAsia="cs-CZ"/>
              </w:rPr>
              <w:t>"[VLOŽÍ PRODÁVAJÍCÍ]"</w:t>
            </w:r>
            <w:r w:rsidRPr="00DF4CA7">
              <w:rPr>
                <w:rFonts w:ascii="Verdana" w:eastAsia="Times New Roman" w:hAnsi="Verdana" w:cs="Times New Roman"/>
                <w:lang w:eastAsia="cs-CZ"/>
              </w:rPr>
              <w:t xml:space="preserve">  </w:t>
            </w:r>
          </w:p>
        </w:tc>
      </w:tr>
      <w:tr w:rsidR="00611D43" w14:paraId="3322D3F8" w14:textId="77777777" w:rsidTr="0016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18861" w14:textId="77777777" w:rsidR="00611D43" w:rsidRPr="009F4751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9ACA8" w14:textId="5A2AA0AB" w:rsidR="00611D43" w:rsidRDefault="00611D43" w:rsidP="0038023B">
            <w:pPr>
              <w:ind w:right="-127"/>
            </w:pPr>
            <w:r>
              <w:t xml:space="preserve">Sváry pod nosníky v celém provedení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618472" w14:textId="7672F1DA" w:rsidR="00611D43" w:rsidRPr="00F954D0" w:rsidRDefault="00611D43" w:rsidP="00611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7D4C698B" w14:textId="77777777" w:rsidTr="001626D4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CC345" w14:textId="77777777" w:rsidR="00611D43" w:rsidRPr="009F4751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BEA15" w14:textId="7779F26D" w:rsidR="00611D43" w:rsidRDefault="00611D43" w:rsidP="0038023B">
            <w:pPr>
              <w:ind w:right="-127"/>
            </w:pPr>
            <w:r>
              <w:t xml:space="preserve">Bočnice odnímatelné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8F0146E" w14:textId="7B5EB959" w:rsidR="00611D43" w:rsidRPr="00F954D0" w:rsidRDefault="00611D43" w:rsidP="00611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1D1F23C4" w14:textId="77777777" w:rsidTr="0016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D9E58" w14:textId="77777777" w:rsidR="00611D43" w:rsidRPr="009F4751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038BC" w14:textId="4EABDD9C" w:rsidR="00611D43" w:rsidRDefault="00611D43" w:rsidP="0038023B">
            <w:pPr>
              <w:ind w:right="-127"/>
            </w:pPr>
            <w:r>
              <w:t>Sloupky pro uchycení bočnic: odnímatelné 4x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42D68ED" w14:textId="2110D68A" w:rsidR="00611D43" w:rsidRPr="00F954D0" w:rsidRDefault="00611D43" w:rsidP="00611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048E183B" w14:textId="77777777" w:rsidTr="001626D4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8BFE8" w14:textId="77777777" w:rsidR="00611D43" w:rsidRPr="009F4751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6F834" w14:textId="5A443113" w:rsidR="00611D43" w:rsidRPr="00DF4CA7" w:rsidRDefault="00611D43" w:rsidP="0038023B">
            <w:pPr>
              <w:ind w:right="-127"/>
            </w:pPr>
            <w:r w:rsidRPr="00DF4CA7">
              <w:t xml:space="preserve">Uvazovací pásovina na spodní části kontejneru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16CC353" w14:textId="65F11F97" w:rsidR="00611D43" w:rsidRPr="00F954D0" w:rsidRDefault="00611D43" w:rsidP="00611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3D6337B6" w14:textId="77777777" w:rsidTr="0016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27419" w14:textId="77777777" w:rsidR="00611D43" w:rsidRPr="009F4751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CCF0D" w14:textId="225D1D5B" w:rsidR="00611D43" w:rsidRPr="00DF4CA7" w:rsidRDefault="00611D43" w:rsidP="0038023B">
            <w:pPr>
              <w:ind w:right="-127"/>
            </w:pPr>
            <w:r w:rsidRPr="00DF4CA7">
              <w:t xml:space="preserve">Zadní čelo/bočnice: hliníková odnímatelná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4A01C1B" w14:textId="3BD3E071" w:rsidR="00611D43" w:rsidRPr="00F954D0" w:rsidRDefault="00611D43" w:rsidP="00611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005A9C0C" w14:textId="77777777" w:rsidTr="00A8236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ACF86" w14:textId="77777777" w:rsidR="00611D43" w:rsidRPr="009F4751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832D4" w14:textId="2F212A0A" w:rsidR="00611D43" w:rsidRPr="00DF4CA7" w:rsidRDefault="00611D43" w:rsidP="0038023B">
            <w:pPr>
              <w:ind w:right="-127"/>
            </w:pPr>
            <w:r w:rsidRPr="00DF4CA7">
              <w:t>Výška háku 1570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B2BF1D" w14:textId="537B2221" w:rsidR="00611D43" w:rsidRPr="00F954D0" w:rsidRDefault="00611D43" w:rsidP="00611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058199F8" w14:textId="77777777" w:rsidTr="00BE3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15047" w14:textId="77777777" w:rsidR="00611D43" w:rsidRPr="009F4751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17B32" w14:textId="0BAA67C7" w:rsidR="00611D43" w:rsidRPr="00DF4CA7" w:rsidRDefault="00611D43" w:rsidP="0038023B">
            <w:pPr>
              <w:ind w:right="-127"/>
            </w:pPr>
            <w:r w:rsidRPr="00DF4CA7">
              <w:t>Háky po dvou stranách pro dvojte zajištění při přepravě strojů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E503157" w14:textId="06E84AC3" w:rsidR="00611D43" w:rsidRPr="00F954D0" w:rsidRDefault="00611D43" w:rsidP="00611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1FD688C2" w14:textId="77777777" w:rsidTr="001626D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B18B8" w14:textId="411D99D4" w:rsidR="00611D43" w:rsidRPr="009F4751" w:rsidRDefault="00611D43" w:rsidP="00611D43">
            <w:pPr>
              <w:rPr>
                <w:b w:val="0"/>
                <w:bCs w:val="0"/>
                <w:color w:val="EE0000"/>
              </w:rPr>
            </w:pPr>
            <w:r w:rsidRPr="001374AD">
              <w:rPr>
                <w:b w:val="0"/>
                <w:bCs w:val="0"/>
              </w:rPr>
              <w:t>Kontejner na převoz objemné</w:t>
            </w:r>
            <w:r w:rsidR="00B73BC2">
              <w:rPr>
                <w:b w:val="0"/>
                <w:bCs w:val="0"/>
              </w:rPr>
              <w:t>ho</w:t>
            </w:r>
            <w:r w:rsidRPr="001374AD">
              <w:rPr>
                <w:b w:val="0"/>
                <w:bCs w:val="0"/>
              </w:rPr>
              <w:t xml:space="preserve"> odpadu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FFBEC" w14:textId="6DD29835" w:rsidR="00611D43" w:rsidRPr="00DF4CA7" w:rsidRDefault="00611D43" w:rsidP="00611D43">
            <w:r w:rsidRPr="00DF4CA7">
              <w:t>Délka 6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2D06599" w14:textId="5EE8D67B" w:rsidR="00611D43" w:rsidRPr="00F954D0" w:rsidRDefault="00611D43" w:rsidP="00611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071342F4" w14:textId="77777777" w:rsidTr="0016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69B7" w14:textId="77777777" w:rsidR="00611D43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775CF" w14:textId="1B445EE3" w:rsidR="00611D43" w:rsidRPr="00DF4CA7" w:rsidRDefault="00611D43" w:rsidP="00611D43">
            <w:r w:rsidRPr="00DF4CA7">
              <w:t>Šířka 2,3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BF685B" w14:textId="3215513C" w:rsidR="00611D43" w:rsidRPr="00F954D0" w:rsidRDefault="00611D43" w:rsidP="00611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5F24FD95" w14:textId="77777777" w:rsidTr="001626D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80BB6" w14:textId="77777777" w:rsidR="00611D43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5E737" w14:textId="2A23792B" w:rsidR="00611D43" w:rsidRPr="00DF4CA7" w:rsidRDefault="00611D43" w:rsidP="0038023B">
            <w:pPr>
              <w:ind w:right="-127"/>
            </w:pPr>
            <w:r w:rsidRPr="00DF4CA7">
              <w:t>Výška 2,2 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A03CEE5" w14:textId="7ED92C38" w:rsidR="00611D43" w:rsidRPr="00F954D0" w:rsidRDefault="00611D43" w:rsidP="00611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5AAF9E2A" w14:textId="77777777" w:rsidTr="0016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6606D" w14:textId="77777777" w:rsidR="00611D43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E06F8" w14:textId="57B2AE43" w:rsidR="00611D43" w:rsidRPr="00DF4CA7" w:rsidRDefault="00611D43" w:rsidP="0038023B">
            <w:pPr>
              <w:ind w:right="-127"/>
            </w:pPr>
            <w:r w:rsidRPr="00DF4CA7">
              <w:t xml:space="preserve">Háčky pro upevnění přepravní sítě nebo plachty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ADE3BFA" w14:textId="1783C2D4" w:rsidR="00611D43" w:rsidRPr="00F954D0" w:rsidRDefault="00611D43" w:rsidP="00611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7940728A" w14:textId="77777777" w:rsidTr="001626D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F9901" w14:textId="77777777" w:rsidR="00611D43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DAF5A" w14:textId="38771C62" w:rsidR="00611D43" w:rsidRPr="00DF4CA7" w:rsidRDefault="00611D43" w:rsidP="0038023B">
            <w:pPr>
              <w:ind w:right="-127"/>
            </w:pPr>
            <w:r w:rsidRPr="00DF4CA7">
              <w:t xml:space="preserve">Síla materiálu podlahy min.5 mm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81CF06E" w14:textId="283D475B" w:rsidR="00611D43" w:rsidRPr="00F954D0" w:rsidRDefault="00611D43" w:rsidP="00611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7D9AF076" w14:textId="77777777" w:rsidTr="0016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38509" w14:textId="77777777" w:rsidR="00611D43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98F0" w14:textId="3C07C884" w:rsidR="00611D43" w:rsidRPr="00DF4CA7" w:rsidRDefault="00611D43" w:rsidP="0038023B">
            <w:pPr>
              <w:ind w:right="-127"/>
            </w:pPr>
            <w:r w:rsidRPr="00DF4CA7">
              <w:t xml:space="preserve">Síla materiálu bočnic min. 3 mm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EAF13E4" w14:textId="2D9A8F99" w:rsidR="00611D43" w:rsidRPr="00F954D0" w:rsidRDefault="00611D43" w:rsidP="00611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54273656" w14:textId="77777777" w:rsidTr="001626D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D10BC" w14:textId="77777777" w:rsidR="00611D43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B491" w14:textId="7F5C6771" w:rsidR="00611D43" w:rsidRPr="00DF4CA7" w:rsidRDefault="00611D43" w:rsidP="0038023B">
            <w:pPr>
              <w:ind w:right="-127"/>
            </w:pPr>
            <w:r w:rsidRPr="00DF4CA7">
              <w:t>Výška háku 1570 mm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3970854" w14:textId="29A9E78A" w:rsidR="00611D43" w:rsidRPr="00F954D0" w:rsidRDefault="00611D43" w:rsidP="00611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643878C1" w14:textId="77777777" w:rsidTr="0016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157C4" w14:textId="77777777" w:rsidR="00611D43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E2F5" w14:textId="120C5F71" w:rsidR="00611D43" w:rsidRPr="00DF4CA7" w:rsidRDefault="00611D43" w:rsidP="0038023B">
            <w:pPr>
              <w:ind w:right="-127"/>
            </w:pPr>
            <w:r w:rsidRPr="00DF4CA7">
              <w:t xml:space="preserve">6 x oka pro zajištění materiálu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B4F81EE" w14:textId="455A256B" w:rsidR="00611D43" w:rsidRPr="00F954D0" w:rsidRDefault="00611D43" w:rsidP="00611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551B1767" w14:textId="77777777" w:rsidTr="001626D4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B0B7B" w14:textId="77777777" w:rsidR="00611D43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45503" w14:textId="0304CEFF" w:rsidR="00611D43" w:rsidRPr="00DF4CA7" w:rsidRDefault="00611D43" w:rsidP="0038023B">
            <w:pPr>
              <w:ind w:right="-127"/>
            </w:pPr>
            <w:r w:rsidRPr="00DF4CA7">
              <w:t xml:space="preserve">Sváry pod nosníky v celé délce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05E1A13" w14:textId="4DCFF302" w:rsidR="00611D43" w:rsidRPr="00F954D0" w:rsidRDefault="00611D43" w:rsidP="00611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  <w:tr w:rsidR="00611D43" w14:paraId="20FC5255" w14:textId="77777777" w:rsidTr="0016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B5A24" w14:textId="77777777" w:rsidR="00611D43" w:rsidRDefault="00611D43" w:rsidP="00611D43">
            <w:pPr>
              <w:rPr>
                <w:b w:val="0"/>
                <w:bCs w:val="0"/>
                <w:color w:val="EE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E1734" w14:textId="5CAB62E3" w:rsidR="00611D43" w:rsidRPr="00DF4CA7" w:rsidRDefault="00611D43" w:rsidP="0038023B">
            <w:pPr>
              <w:ind w:right="-127"/>
            </w:pPr>
            <w:r w:rsidRPr="00DF4CA7">
              <w:t>Zadní dveře dvoukřídlé se zajištěním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2CD171B" w14:textId="134A25D1" w:rsidR="00611D43" w:rsidRPr="00F954D0" w:rsidRDefault="00611D43" w:rsidP="00611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EE0000"/>
                <w:highlight w:val="yellow"/>
                <w:lang w:eastAsia="cs-CZ"/>
              </w:rPr>
            </w:pPr>
            <w:r w:rsidRPr="0063524E">
              <w:rPr>
                <w:rFonts w:ascii="Verdana" w:eastAsia="Times New Roman" w:hAnsi="Verdana" w:cs="Times New Roman"/>
                <w:highlight w:val="yellow"/>
                <w:lang w:eastAsia="cs-CZ"/>
              </w:rPr>
              <w:t xml:space="preserve">"[VLOŽÍ PRODÁVAJÍCÍ]"  </w:t>
            </w:r>
          </w:p>
        </w:tc>
      </w:tr>
    </w:tbl>
    <w:p w14:paraId="78E8511A" w14:textId="77777777" w:rsidR="00412FAA" w:rsidRDefault="00412FAA" w:rsidP="006A2C77">
      <w:pPr>
        <w:widowControl w:val="0"/>
        <w:autoSpaceDE w:val="0"/>
        <w:spacing w:after="120" w:line="297" w:lineRule="exact"/>
        <w:ind w:left="-426"/>
        <w:jc w:val="both"/>
        <w:rPr>
          <w:rFonts w:eastAsia="Times New Roman" w:cs="Times New Roman"/>
          <w:b/>
          <w:lang w:eastAsia="cs-CZ"/>
        </w:rPr>
      </w:pPr>
    </w:p>
    <w:p w14:paraId="1948C95C" w14:textId="0D119305" w:rsidR="006A2C77" w:rsidRPr="00477F47" w:rsidRDefault="006A2C77" w:rsidP="006A2C77">
      <w:pPr>
        <w:widowControl w:val="0"/>
        <w:autoSpaceDE w:val="0"/>
        <w:spacing w:after="120" w:line="297" w:lineRule="exact"/>
        <w:ind w:left="-426"/>
        <w:jc w:val="both"/>
        <w:rPr>
          <w:rFonts w:eastAsia="Times New Roman" w:cs="Times New Roman"/>
          <w:b/>
          <w:lang w:eastAsia="cs-CZ"/>
        </w:rPr>
      </w:pPr>
      <w:r w:rsidRPr="00477F47">
        <w:rPr>
          <w:rFonts w:eastAsia="Times New Roman" w:cs="Times New Roman"/>
          <w:b/>
          <w:lang w:eastAsia="cs-CZ"/>
        </w:rPr>
        <w:t>Účastník:</w:t>
      </w:r>
    </w:p>
    <w:p w14:paraId="1861832D" w14:textId="77777777" w:rsidR="006A2C77" w:rsidRPr="00477F47" w:rsidRDefault="006A2C77" w:rsidP="006A2C77">
      <w:pPr>
        <w:widowControl w:val="0"/>
        <w:autoSpaceDE w:val="0"/>
        <w:spacing w:after="0" w:line="278" w:lineRule="exact"/>
        <w:ind w:left="-426"/>
        <w:jc w:val="both"/>
        <w:outlineLvl w:val="0"/>
        <w:rPr>
          <w:rFonts w:eastAsia="Times New Roman" w:cs="Times New Roman"/>
          <w:b/>
          <w:lang w:eastAsia="cs-CZ"/>
        </w:rPr>
      </w:pPr>
      <w:r w:rsidRPr="00477F47">
        <w:rPr>
          <w:rFonts w:eastAsia="Times New Roman" w:cs="Times New Roman"/>
          <w:b/>
          <w:lang w:eastAsia="cs-CZ"/>
        </w:rPr>
        <w:t>Obchodní firma/jméno</w:t>
      </w:r>
      <w:r w:rsidRPr="00477F47">
        <w:rPr>
          <w:rFonts w:eastAsia="Times New Roman" w:cs="Times New Roman"/>
          <w:b/>
          <w:lang w:eastAsia="cs-CZ"/>
        </w:rPr>
        <w:tab/>
      </w:r>
    </w:p>
    <w:p w14:paraId="6FF20406" w14:textId="77777777" w:rsidR="006A2C77" w:rsidRPr="00477F47" w:rsidRDefault="006A2C77" w:rsidP="006A2C77">
      <w:pPr>
        <w:widowControl w:val="0"/>
        <w:autoSpaceDE w:val="0"/>
        <w:spacing w:after="0" w:line="278" w:lineRule="exact"/>
        <w:ind w:left="-426"/>
        <w:jc w:val="both"/>
        <w:rPr>
          <w:rFonts w:eastAsia="Times New Roman" w:cs="Times New Roman"/>
          <w:lang w:eastAsia="cs-CZ"/>
        </w:rPr>
      </w:pPr>
      <w:r w:rsidRPr="00477F47">
        <w:rPr>
          <w:rFonts w:eastAsia="Times New Roman" w:cs="Times New Roman"/>
          <w:lang w:eastAsia="cs-CZ"/>
        </w:rPr>
        <w:t>Sídlo/místo podnikání</w:t>
      </w:r>
      <w:r w:rsidRPr="00477F47">
        <w:rPr>
          <w:rFonts w:eastAsia="Times New Roman" w:cs="Times New Roman"/>
          <w:lang w:eastAsia="cs-CZ"/>
        </w:rPr>
        <w:tab/>
      </w:r>
      <w:r w:rsidRPr="00477F47">
        <w:rPr>
          <w:rFonts w:eastAsia="Times New Roman" w:cs="Times New Roman"/>
          <w:lang w:eastAsia="cs-CZ"/>
        </w:rPr>
        <w:tab/>
      </w:r>
    </w:p>
    <w:p w14:paraId="3291609A" w14:textId="77777777" w:rsidR="006A2C77" w:rsidRPr="00477F47" w:rsidRDefault="006A2C77" w:rsidP="006A2C77">
      <w:pPr>
        <w:widowControl w:val="0"/>
        <w:autoSpaceDE w:val="0"/>
        <w:spacing w:after="0" w:line="278" w:lineRule="exact"/>
        <w:ind w:left="-426"/>
        <w:jc w:val="both"/>
        <w:rPr>
          <w:rFonts w:eastAsia="Times New Roman" w:cs="Times New Roman"/>
          <w:lang w:eastAsia="cs-CZ"/>
        </w:rPr>
      </w:pPr>
      <w:r w:rsidRPr="00477F47">
        <w:rPr>
          <w:rFonts w:eastAsia="Times New Roman" w:cs="Times New Roman"/>
          <w:lang w:eastAsia="cs-CZ"/>
        </w:rPr>
        <w:t>IČO</w:t>
      </w:r>
      <w:r w:rsidRPr="00477F47">
        <w:rPr>
          <w:rFonts w:eastAsia="Times New Roman" w:cs="Times New Roman"/>
          <w:lang w:eastAsia="cs-CZ"/>
        </w:rPr>
        <w:tab/>
      </w:r>
      <w:r w:rsidRPr="00477F47">
        <w:rPr>
          <w:rFonts w:eastAsia="Times New Roman" w:cs="Times New Roman"/>
          <w:lang w:eastAsia="cs-CZ"/>
        </w:rPr>
        <w:tab/>
      </w:r>
      <w:r w:rsidRPr="00477F47">
        <w:rPr>
          <w:rFonts w:eastAsia="Times New Roman" w:cs="Times New Roman"/>
          <w:lang w:eastAsia="cs-CZ"/>
        </w:rPr>
        <w:tab/>
      </w:r>
      <w:r w:rsidRPr="00477F47">
        <w:rPr>
          <w:rFonts w:eastAsia="Times New Roman" w:cs="Times New Roman"/>
          <w:lang w:eastAsia="cs-CZ"/>
        </w:rPr>
        <w:tab/>
      </w:r>
    </w:p>
    <w:p w14:paraId="0E33C8B1" w14:textId="77777777" w:rsidR="006A2C77" w:rsidRPr="00477F47" w:rsidRDefault="006A2C77" w:rsidP="006A2C77">
      <w:pPr>
        <w:widowControl w:val="0"/>
        <w:autoSpaceDE w:val="0"/>
        <w:spacing w:after="120" w:line="278" w:lineRule="exact"/>
        <w:ind w:left="-426"/>
        <w:jc w:val="both"/>
        <w:rPr>
          <w:rFonts w:eastAsia="Times New Roman" w:cs="Times New Roman"/>
          <w:lang w:eastAsia="cs-CZ"/>
        </w:rPr>
      </w:pPr>
      <w:r w:rsidRPr="00477F47">
        <w:rPr>
          <w:rFonts w:eastAsia="Times New Roman" w:cs="Times New Roman"/>
          <w:lang w:eastAsia="cs-CZ"/>
        </w:rPr>
        <w:t>Právní forma</w:t>
      </w:r>
      <w:r w:rsidRPr="00477F47">
        <w:rPr>
          <w:rFonts w:eastAsia="Times New Roman" w:cs="Times New Roman"/>
          <w:lang w:eastAsia="cs-CZ"/>
        </w:rPr>
        <w:tab/>
      </w:r>
      <w:r w:rsidRPr="00477F47">
        <w:rPr>
          <w:rFonts w:eastAsia="Times New Roman" w:cs="Times New Roman"/>
          <w:lang w:eastAsia="cs-CZ"/>
        </w:rPr>
        <w:tab/>
      </w:r>
      <w:r w:rsidRPr="00477F47">
        <w:rPr>
          <w:rFonts w:eastAsia="Times New Roman" w:cs="Times New Roman"/>
          <w:lang w:eastAsia="cs-CZ"/>
        </w:rPr>
        <w:tab/>
      </w:r>
    </w:p>
    <w:p w14:paraId="37596E39" w14:textId="54B37277" w:rsidR="003C79EC" w:rsidRPr="004A1DDF" w:rsidRDefault="003C79EC" w:rsidP="003C79EC">
      <w:pPr>
        <w:spacing w:after="120" w:line="240" w:lineRule="auto"/>
        <w:ind w:left="-426"/>
        <w:jc w:val="both"/>
        <w:rPr>
          <w:rFonts w:eastAsia="Times New Roman" w:cs="Times New Roman"/>
          <w:lang w:eastAsia="cs-CZ"/>
        </w:rPr>
      </w:pPr>
      <w:r w:rsidRPr="00477F47">
        <w:rPr>
          <w:rFonts w:eastAsia="Times New Roman" w:cs="Times New Roman"/>
          <w:lang w:eastAsia="cs-CZ"/>
        </w:rPr>
        <w:t xml:space="preserve">který podává nabídku na veřejnou zakázku s názvem </w:t>
      </w:r>
      <w:r w:rsidRPr="004A4A99">
        <w:rPr>
          <w:rFonts w:eastAsia="Times New Roman" w:cs="Times New Roman"/>
          <w:b/>
          <w:lang w:eastAsia="cs-CZ"/>
        </w:rPr>
        <w:t>„</w:t>
      </w:r>
      <w:r w:rsidR="0071634E" w:rsidRPr="00DF4CA7">
        <w:rPr>
          <w:b/>
          <w:bCs/>
        </w:rPr>
        <w:t>Nákup kontejnerů na převoz suti pro OŘ PHA 2026</w:t>
      </w:r>
      <w:r w:rsidRPr="00DF4CA7">
        <w:rPr>
          <w:rFonts w:eastAsia="Times New Roman" w:cs="Times New Roman"/>
          <w:b/>
          <w:bCs/>
          <w:lang w:eastAsia="cs-CZ"/>
        </w:rPr>
        <w:t>“</w:t>
      </w:r>
      <w:r w:rsidRPr="004A4A99">
        <w:rPr>
          <w:rFonts w:eastAsia="Times New Roman" w:cs="Times New Roman"/>
          <w:lang w:eastAsia="cs-CZ"/>
        </w:rPr>
        <w:t xml:space="preserve">, </w:t>
      </w:r>
      <w:r w:rsidRPr="00477F47">
        <w:rPr>
          <w:rFonts w:eastAsia="Times New Roman" w:cs="Times New Roman"/>
          <w:lang w:eastAsia="cs-CZ"/>
        </w:rPr>
        <w:t xml:space="preserve">tímto čestně prohlašuje, že dodávané </w:t>
      </w:r>
      <w:r w:rsidRPr="009A1C21">
        <w:rPr>
          <w:rFonts w:eastAsia="Times New Roman" w:cs="Times New Roman"/>
          <w:lang w:eastAsia="cs-CZ"/>
        </w:rPr>
        <w:t>výrobky</w:t>
      </w:r>
      <w:r w:rsidRPr="006A2C77">
        <w:rPr>
          <w:rFonts w:eastAsia="Times New Roman" w:cs="Times New Roman"/>
          <w:color w:val="EE0000"/>
          <w:lang w:eastAsia="cs-CZ"/>
        </w:rPr>
        <w:t xml:space="preserve"> </w:t>
      </w:r>
      <w:r w:rsidRPr="00477F47">
        <w:rPr>
          <w:rFonts w:eastAsia="Times New Roman" w:cs="Times New Roman"/>
          <w:lang w:eastAsia="cs-CZ"/>
        </w:rPr>
        <w:t>splňuj</w:t>
      </w:r>
      <w:r>
        <w:rPr>
          <w:rFonts w:eastAsia="Times New Roman" w:cs="Times New Roman"/>
          <w:lang w:eastAsia="cs-CZ"/>
        </w:rPr>
        <w:t>í</w:t>
      </w:r>
      <w:r w:rsidRPr="00477F47">
        <w:rPr>
          <w:rFonts w:eastAsia="Times New Roman" w:cs="Times New Roman"/>
          <w:lang w:eastAsia="cs-CZ"/>
        </w:rPr>
        <w:t xml:space="preserve"> veškeré technické parametry</w:t>
      </w:r>
      <w:r>
        <w:rPr>
          <w:rFonts w:eastAsia="Times New Roman" w:cs="Times New Roman"/>
          <w:lang w:eastAsia="cs-CZ"/>
        </w:rPr>
        <w:t xml:space="preserve"> nebo specifikace uvedené účastníkem v této </w:t>
      </w:r>
      <w:r w:rsidRPr="006A2C77">
        <w:rPr>
          <w:rFonts w:eastAsia="Times New Roman" w:cs="Times New Roman"/>
          <w:lang w:eastAsia="cs-CZ"/>
        </w:rPr>
        <w:t>Specifikace předmětu veřejné zakázky – technické podmínky</w:t>
      </w:r>
      <w:r>
        <w:rPr>
          <w:rFonts w:eastAsia="Times New Roman" w:cs="Times New Roman"/>
          <w:lang w:eastAsia="cs-CZ"/>
        </w:rPr>
        <w:t xml:space="preserve">, které jsou přílohou Zadávací dokumentace </w:t>
      </w:r>
      <w:r w:rsidRPr="00477F47">
        <w:rPr>
          <w:rFonts w:eastAsia="Times New Roman" w:cs="Times New Roman"/>
          <w:lang w:eastAsia="cs-CZ"/>
        </w:rPr>
        <w:t xml:space="preserve">v Dílu 3. </w:t>
      </w:r>
    </w:p>
    <w:p w14:paraId="0D2A9122" w14:textId="77777777" w:rsidR="005127C0" w:rsidRDefault="005127C0">
      <w:pPr>
        <w:ind w:left="-426"/>
      </w:pPr>
    </w:p>
    <w:sectPr w:rsidR="005127C0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8230" w14:textId="77777777" w:rsidR="00DA3D00" w:rsidRDefault="00DA3D00" w:rsidP="00962258">
      <w:pPr>
        <w:spacing w:after="0" w:line="240" w:lineRule="auto"/>
      </w:pPr>
      <w:r>
        <w:separator/>
      </w:r>
    </w:p>
  </w:endnote>
  <w:endnote w:type="continuationSeparator" w:id="0">
    <w:p w14:paraId="7A402825" w14:textId="77777777" w:rsidR="00DA3D00" w:rsidRDefault="00DA3D00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B1F3F9F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DB7D2A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7905C2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7905C2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5D8A33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48BAD7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2D8B1131" w14:textId="77777777" w:rsidR="00F1715C" w:rsidRDefault="00F1715C" w:rsidP="00D831A3">
          <w:pPr>
            <w:pStyle w:val="Zpat"/>
          </w:pPr>
        </w:p>
      </w:tc>
    </w:tr>
  </w:tbl>
  <w:p w14:paraId="08D880C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80CB7B6" wp14:editId="3AF06DD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F89503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34B30888" wp14:editId="535B160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875438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0D88F289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995A07C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7905C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7905C2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3A8B84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2D0711F5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348B70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7A244E9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3A6F6B" w14:textId="77777777" w:rsidR="00F1715C" w:rsidRDefault="007905C2" w:rsidP="00460660">
          <w:pPr>
            <w:pStyle w:val="Zpat"/>
          </w:pPr>
          <w:r>
            <w:t>spravazeleznic.cz</w:t>
          </w:r>
        </w:p>
      </w:tc>
      <w:tc>
        <w:tcPr>
          <w:tcW w:w="2921" w:type="dxa"/>
        </w:tcPr>
        <w:p w14:paraId="27D1455F" w14:textId="77777777" w:rsidR="00F1715C" w:rsidRDefault="007905C2" w:rsidP="00460660">
          <w:pPr>
            <w:pStyle w:val="Zpat"/>
          </w:pPr>
          <w:r>
            <w:t>Oblastní ředitelství Praha</w:t>
          </w:r>
        </w:p>
        <w:p w14:paraId="225F1DC3" w14:textId="77777777" w:rsidR="007905C2" w:rsidRDefault="007905C2" w:rsidP="00460660">
          <w:pPr>
            <w:pStyle w:val="Zpat"/>
          </w:pPr>
          <w:r>
            <w:t>Partyzánská 24</w:t>
          </w:r>
        </w:p>
        <w:p w14:paraId="360589EC" w14:textId="77777777" w:rsidR="007905C2" w:rsidRDefault="007905C2" w:rsidP="00460660">
          <w:pPr>
            <w:pStyle w:val="Zpat"/>
          </w:pPr>
          <w:r>
            <w:t>170 00 Praha 7</w:t>
          </w:r>
        </w:p>
      </w:tc>
    </w:tr>
  </w:tbl>
  <w:p w14:paraId="59CD3667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6F40024" wp14:editId="39B65D3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33F25A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2421DACC" wp14:editId="41D38E3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C4D4AA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0ACF5F2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6436E" w14:textId="77777777" w:rsidR="00DA3D00" w:rsidRDefault="00DA3D00" w:rsidP="00962258">
      <w:pPr>
        <w:spacing w:after="0" w:line="240" w:lineRule="auto"/>
      </w:pPr>
      <w:r>
        <w:separator/>
      </w:r>
    </w:p>
  </w:footnote>
  <w:footnote w:type="continuationSeparator" w:id="0">
    <w:p w14:paraId="75B54887" w14:textId="77777777" w:rsidR="00DA3D00" w:rsidRDefault="00DA3D00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DCE3897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4D7DEB60" w14:textId="1E02574B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72BB9E7C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22BBE85F" w14:textId="77777777" w:rsidR="00F1715C" w:rsidRPr="00D6163D" w:rsidRDefault="00F1715C" w:rsidP="00D6163D">
          <w:pPr>
            <w:pStyle w:val="Druhdokumentu"/>
          </w:pPr>
        </w:p>
      </w:tc>
    </w:tr>
  </w:tbl>
  <w:p w14:paraId="0B5DB58D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B66F32" w14:paraId="2AFA9A19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2B7C80DC" w14:textId="704B90E3" w:rsidR="00B66F32" w:rsidRPr="00B8518B" w:rsidRDefault="00B66F32" w:rsidP="00B66F32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26843F9" w14:textId="77777777" w:rsidR="00B66F32" w:rsidRDefault="00B66F32" w:rsidP="00B66F32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0FAA7877" w14:textId="2683501B" w:rsidR="00B66F32" w:rsidRPr="00C00B8A" w:rsidRDefault="00B66F32" w:rsidP="00B66F32">
          <w:pPr>
            <w:pStyle w:val="Druhdokumentu"/>
            <w:rPr>
              <w:b w:val="0"/>
              <w:color w:val="002060"/>
              <w:sz w:val="18"/>
              <w:szCs w:val="18"/>
            </w:rPr>
          </w:pPr>
          <w:r w:rsidRPr="00C00B8A">
            <w:rPr>
              <w:b w:val="0"/>
              <w:color w:val="002060"/>
              <w:sz w:val="18"/>
              <w:szCs w:val="18"/>
            </w:rPr>
            <w:t>Díl 3 Zadávací dokumentace:</w:t>
          </w:r>
        </w:p>
        <w:p w14:paraId="55048F4F" w14:textId="19DC2C06" w:rsidR="00B66F32" w:rsidRPr="00D6163D" w:rsidRDefault="00B66F32" w:rsidP="00B66F32">
          <w:pPr>
            <w:pStyle w:val="Druhdokumentu"/>
          </w:pPr>
          <w:r w:rsidRPr="00C00B8A">
            <w:rPr>
              <w:b w:val="0"/>
              <w:color w:val="002060"/>
              <w:sz w:val="18"/>
              <w:szCs w:val="18"/>
            </w:rPr>
            <w:t>Specifikace předmětu veřejné zakázky – technické podmínky</w:t>
          </w:r>
        </w:p>
      </w:tc>
    </w:tr>
    <w:tr w:rsidR="00B66F32" w14:paraId="71D937BD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6AF68719" w14:textId="77777777" w:rsidR="00B66F32" w:rsidRPr="00B8518B" w:rsidRDefault="00B66F32" w:rsidP="00B66F32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0EA9B801" w14:textId="77777777" w:rsidR="00B66F32" w:rsidRDefault="00B66F32" w:rsidP="00B66F32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2004C3D3" w14:textId="77777777" w:rsidR="00B66F32" w:rsidRPr="00D6163D" w:rsidRDefault="00B66F32" w:rsidP="00B66F32">
          <w:pPr>
            <w:pStyle w:val="Druhdokumentu"/>
          </w:pPr>
        </w:p>
      </w:tc>
    </w:tr>
  </w:tbl>
  <w:p w14:paraId="353C2F71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686A1051" wp14:editId="4800EF9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F4DD89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06A76E28"/>
    <w:multiLevelType w:val="hybridMultilevel"/>
    <w:tmpl w:val="721E71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03EDB"/>
    <w:multiLevelType w:val="hybridMultilevel"/>
    <w:tmpl w:val="D158A2A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28A6F91"/>
    <w:multiLevelType w:val="hybridMultilevel"/>
    <w:tmpl w:val="D7F8DC2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6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5BB75763"/>
    <w:multiLevelType w:val="hybridMultilevel"/>
    <w:tmpl w:val="328688B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AAF0A8C"/>
    <w:multiLevelType w:val="multilevel"/>
    <w:tmpl w:val="0D34D660"/>
    <w:numStyleLink w:val="ListBulletmultilevel"/>
  </w:abstractNum>
  <w:abstractNum w:abstractNumId="12" w15:restartNumberingAfterBreak="0">
    <w:nsid w:val="72626912"/>
    <w:multiLevelType w:val="hybridMultilevel"/>
    <w:tmpl w:val="2EC8076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4070991"/>
    <w:multiLevelType w:val="multilevel"/>
    <w:tmpl w:val="CABE99FC"/>
    <w:numStyleLink w:val="ListNumbermultilevel"/>
  </w:abstractNum>
  <w:num w:numId="1" w16cid:durableId="1069771191">
    <w:abstractNumId w:val="5"/>
  </w:num>
  <w:num w:numId="2" w16cid:durableId="243729155">
    <w:abstractNumId w:val="1"/>
  </w:num>
  <w:num w:numId="3" w16cid:durableId="3335811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501452">
    <w:abstractNumId w:val="11"/>
  </w:num>
  <w:num w:numId="5" w16cid:durableId="1031960409">
    <w:abstractNumId w:val="6"/>
  </w:num>
  <w:num w:numId="6" w16cid:durableId="1415591835">
    <w:abstractNumId w:val="7"/>
  </w:num>
  <w:num w:numId="7" w16cid:durableId="1033774228">
    <w:abstractNumId w:val="0"/>
  </w:num>
  <w:num w:numId="8" w16cid:durableId="1578396757">
    <w:abstractNumId w:val="8"/>
  </w:num>
  <w:num w:numId="9" w16cid:durableId="19405285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4485074">
    <w:abstractNumId w:val="7"/>
  </w:num>
  <w:num w:numId="11" w16cid:durableId="1524245538">
    <w:abstractNumId w:val="1"/>
  </w:num>
  <w:num w:numId="12" w16cid:durableId="2112583686">
    <w:abstractNumId w:val="7"/>
  </w:num>
  <w:num w:numId="13" w16cid:durableId="1603107438">
    <w:abstractNumId w:val="7"/>
  </w:num>
  <w:num w:numId="14" w16cid:durableId="1119564384">
    <w:abstractNumId w:val="7"/>
  </w:num>
  <w:num w:numId="15" w16cid:durableId="1083182316">
    <w:abstractNumId w:val="7"/>
  </w:num>
  <w:num w:numId="16" w16cid:durableId="1345207523">
    <w:abstractNumId w:val="13"/>
  </w:num>
  <w:num w:numId="17" w16cid:durableId="2083018090">
    <w:abstractNumId w:val="5"/>
  </w:num>
  <w:num w:numId="18" w16cid:durableId="1636107424">
    <w:abstractNumId w:val="13"/>
  </w:num>
  <w:num w:numId="19" w16cid:durableId="851260653">
    <w:abstractNumId w:val="13"/>
  </w:num>
  <w:num w:numId="20" w16cid:durableId="1865241673">
    <w:abstractNumId w:val="13"/>
  </w:num>
  <w:num w:numId="21" w16cid:durableId="1369377143">
    <w:abstractNumId w:val="13"/>
  </w:num>
  <w:num w:numId="22" w16cid:durableId="1472212843">
    <w:abstractNumId w:val="7"/>
  </w:num>
  <w:num w:numId="23" w16cid:durableId="2096900694">
    <w:abstractNumId w:val="1"/>
  </w:num>
  <w:num w:numId="24" w16cid:durableId="1133017788">
    <w:abstractNumId w:val="7"/>
  </w:num>
  <w:num w:numId="25" w16cid:durableId="643776845">
    <w:abstractNumId w:val="7"/>
  </w:num>
  <w:num w:numId="26" w16cid:durableId="341706481">
    <w:abstractNumId w:val="7"/>
  </w:num>
  <w:num w:numId="27" w16cid:durableId="684090832">
    <w:abstractNumId w:val="7"/>
  </w:num>
  <w:num w:numId="28" w16cid:durableId="1006326708">
    <w:abstractNumId w:val="13"/>
  </w:num>
  <w:num w:numId="29" w16cid:durableId="1567063156">
    <w:abstractNumId w:val="5"/>
  </w:num>
  <w:num w:numId="30" w16cid:durableId="1668943181">
    <w:abstractNumId w:val="13"/>
  </w:num>
  <w:num w:numId="31" w16cid:durableId="874579252">
    <w:abstractNumId w:val="13"/>
  </w:num>
  <w:num w:numId="32" w16cid:durableId="1891574919">
    <w:abstractNumId w:val="13"/>
  </w:num>
  <w:num w:numId="33" w16cid:durableId="1558397422">
    <w:abstractNumId w:val="13"/>
  </w:num>
  <w:num w:numId="34" w16cid:durableId="1080907186">
    <w:abstractNumId w:val="2"/>
  </w:num>
  <w:num w:numId="35" w16cid:durableId="1677152385">
    <w:abstractNumId w:val="3"/>
  </w:num>
  <w:num w:numId="36" w16cid:durableId="804003955">
    <w:abstractNumId w:val="4"/>
  </w:num>
  <w:num w:numId="37" w16cid:durableId="1040012196">
    <w:abstractNumId w:val="12"/>
  </w:num>
  <w:num w:numId="38" w16cid:durableId="763183591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DEB"/>
    <w:rsid w:val="000011F7"/>
    <w:rsid w:val="000125AC"/>
    <w:rsid w:val="0002159B"/>
    <w:rsid w:val="00036043"/>
    <w:rsid w:val="00045C88"/>
    <w:rsid w:val="00047073"/>
    <w:rsid w:val="00072C1E"/>
    <w:rsid w:val="00093A07"/>
    <w:rsid w:val="00093B66"/>
    <w:rsid w:val="000A3FB6"/>
    <w:rsid w:val="000A7A51"/>
    <w:rsid w:val="000B068E"/>
    <w:rsid w:val="000B4D01"/>
    <w:rsid w:val="000B73BE"/>
    <w:rsid w:val="000C303B"/>
    <w:rsid w:val="000D1281"/>
    <w:rsid w:val="000D4843"/>
    <w:rsid w:val="000E06B7"/>
    <w:rsid w:val="000E23A7"/>
    <w:rsid w:val="000F351B"/>
    <w:rsid w:val="000F4A9F"/>
    <w:rsid w:val="000F7715"/>
    <w:rsid w:val="001001A9"/>
    <w:rsid w:val="001035E5"/>
    <w:rsid w:val="0010693F"/>
    <w:rsid w:val="00114472"/>
    <w:rsid w:val="00124932"/>
    <w:rsid w:val="001368A8"/>
    <w:rsid w:val="00137365"/>
    <w:rsid w:val="001374AD"/>
    <w:rsid w:val="0015418F"/>
    <w:rsid w:val="001550BC"/>
    <w:rsid w:val="001565D4"/>
    <w:rsid w:val="001605B9"/>
    <w:rsid w:val="001626D4"/>
    <w:rsid w:val="00162EAA"/>
    <w:rsid w:val="0016603C"/>
    <w:rsid w:val="00170EC5"/>
    <w:rsid w:val="00173856"/>
    <w:rsid w:val="001747C1"/>
    <w:rsid w:val="00175140"/>
    <w:rsid w:val="001844FF"/>
    <w:rsid w:val="00184743"/>
    <w:rsid w:val="00193A10"/>
    <w:rsid w:val="001945D8"/>
    <w:rsid w:val="00194C7C"/>
    <w:rsid w:val="00197388"/>
    <w:rsid w:val="001A1E5D"/>
    <w:rsid w:val="001C4EF4"/>
    <w:rsid w:val="001C6F89"/>
    <w:rsid w:val="001F30D4"/>
    <w:rsid w:val="002039EB"/>
    <w:rsid w:val="00207DF5"/>
    <w:rsid w:val="00223E78"/>
    <w:rsid w:val="00235686"/>
    <w:rsid w:val="002551B5"/>
    <w:rsid w:val="0026050B"/>
    <w:rsid w:val="002707F8"/>
    <w:rsid w:val="00270894"/>
    <w:rsid w:val="00280E07"/>
    <w:rsid w:val="002906CD"/>
    <w:rsid w:val="002C31BF"/>
    <w:rsid w:val="002C708A"/>
    <w:rsid w:val="002D08B1"/>
    <w:rsid w:val="002D2E78"/>
    <w:rsid w:val="002D698B"/>
    <w:rsid w:val="002E0CD7"/>
    <w:rsid w:val="00302F82"/>
    <w:rsid w:val="00317703"/>
    <w:rsid w:val="0031783B"/>
    <w:rsid w:val="00327A12"/>
    <w:rsid w:val="003303F7"/>
    <w:rsid w:val="00341DCF"/>
    <w:rsid w:val="003444DC"/>
    <w:rsid w:val="00347C27"/>
    <w:rsid w:val="0035359A"/>
    <w:rsid w:val="00353FB3"/>
    <w:rsid w:val="00357BC6"/>
    <w:rsid w:val="00363D67"/>
    <w:rsid w:val="00376A60"/>
    <w:rsid w:val="0038023B"/>
    <w:rsid w:val="003818CA"/>
    <w:rsid w:val="003956C6"/>
    <w:rsid w:val="003B2D4B"/>
    <w:rsid w:val="003C79EC"/>
    <w:rsid w:val="003D2F92"/>
    <w:rsid w:val="003F425F"/>
    <w:rsid w:val="0040669E"/>
    <w:rsid w:val="00406BDD"/>
    <w:rsid w:val="00407CA1"/>
    <w:rsid w:val="00411E0A"/>
    <w:rsid w:val="00411F0F"/>
    <w:rsid w:val="00412FAA"/>
    <w:rsid w:val="00415E5C"/>
    <w:rsid w:val="00422041"/>
    <w:rsid w:val="00441430"/>
    <w:rsid w:val="00442C57"/>
    <w:rsid w:val="00443A56"/>
    <w:rsid w:val="00450F07"/>
    <w:rsid w:val="00453CD3"/>
    <w:rsid w:val="00453E9C"/>
    <w:rsid w:val="00455834"/>
    <w:rsid w:val="00456269"/>
    <w:rsid w:val="00460660"/>
    <w:rsid w:val="00461A55"/>
    <w:rsid w:val="0047748E"/>
    <w:rsid w:val="00486107"/>
    <w:rsid w:val="00491827"/>
    <w:rsid w:val="004978B5"/>
    <w:rsid w:val="004A42B1"/>
    <w:rsid w:val="004A535C"/>
    <w:rsid w:val="004B348C"/>
    <w:rsid w:val="004B77E2"/>
    <w:rsid w:val="004C07CD"/>
    <w:rsid w:val="004C4399"/>
    <w:rsid w:val="004C787C"/>
    <w:rsid w:val="004D51F9"/>
    <w:rsid w:val="004E143C"/>
    <w:rsid w:val="004E3A53"/>
    <w:rsid w:val="004E7952"/>
    <w:rsid w:val="004E79D6"/>
    <w:rsid w:val="004F20BC"/>
    <w:rsid w:val="004F4B9B"/>
    <w:rsid w:val="004F69EA"/>
    <w:rsid w:val="004F6D7B"/>
    <w:rsid w:val="005017CC"/>
    <w:rsid w:val="00502926"/>
    <w:rsid w:val="00511AB9"/>
    <w:rsid w:val="005127C0"/>
    <w:rsid w:val="00520105"/>
    <w:rsid w:val="005227FB"/>
    <w:rsid w:val="00523B96"/>
    <w:rsid w:val="00523EA7"/>
    <w:rsid w:val="00531A6A"/>
    <w:rsid w:val="00553375"/>
    <w:rsid w:val="00557A4D"/>
    <w:rsid w:val="00557C28"/>
    <w:rsid w:val="0057128D"/>
    <w:rsid w:val="005736B7"/>
    <w:rsid w:val="00575E5A"/>
    <w:rsid w:val="005A32BB"/>
    <w:rsid w:val="005D3F42"/>
    <w:rsid w:val="005D7135"/>
    <w:rsid w:val="005E01CB"/>
    <w:rsid w:val="005F1404"/>
    <w:rsid w:val="00602F05"/>
    <w:rsid w:val="00603F22"/>
    <w:rsid w:val="0061068E"/>
    <w:rsid w:val="00611D43"/>
    <w:rsid w:val="0061757C"/>
    <w:rsid w:val="00632263"/>
    <w:rsid w:val="006342E5"/>
    <w:rsid w:val="00651AC0"/>
    <w:rsid w:val="00652D25"/>
    <w:rsid w:val="006600AF"/>
    <w:rsid w:val="00660AD3"/>
    <w:rsid w:val="00665381"/>
    <w:rsid w:val="00677B7F"/>
    <w:rsid w:val="00686A40"/>
    <w:rsid w:val="006A2C77"/>
    <w:rsid w:val="006A5570"/>
    <w:rsid w:val="006A56B2"/>
    <w:rsid w:val="006A6014"/>
    <w:rsid w:val="006A689C"/>
    <w:rsid w:val="006B3D79"/>
    <w:rsid w:val="006D21DE"/>
    <w:rsid w:val="006D7AFE"/>
    <w:rsid w:val="006E0578"/>
    <w:rsid w:val="006E314D"/>
    <w:rsid w:val="00710723"/>
    <w:rsid w:val="0071634E"/>
    <w:rsid w:val="00722DF3"/>
    <w:rsid w:val="00723ED1"/>
    <w:rsid w:val="007272B6"/>
    <w:rsid w:val="00730A5F"/>
    <w:rsid w:val="00740831"/>
    <w:rsid w:val="00743525"/>
    <w:rsid w:val="00757133"/>
    <w:rsid w:val="0076286B"/>
    <w:rsid w:val="00766846"/>
    <w:rsid w:val="00771163"/>
    <w:rsid w:val="0077673A"/>
    <w:rsid w:val="0077723F"/>
    <w:rsid w:val="00780C2A"/>
    <w:rsid w:val="007846E1"/>
    <w:rsid w:val="007905C2"/>
    <w:rsid w:val="00795063"/>
    <w:rsid w:val="007B17F9"/>
    <w:rsid w:val="007B570C"/>
    <w:rsid w:val="007C07B2"/>
    <w:rsid w:val="007C589B"/>
    <w:rsid w:val="007C7FCF"/>
    <w:rsid w:val="007D0E0D"/>
    <w:rsid w:val="007D28F1"/>
    <w:rsid w:val="007D6568"/>
    <w:rsid w:val="007E307F"/>
    <w:rsid w:val="007E4A6E"/>
    <w:rsid w:val="007E4CD8"/>
    <w:rsid w:val="007E7223"/>
    <w:rsid w:val="007F5307"/>
    <w:rsid w:val="007F56A7"/>
    <w:rsid w:val="00803310"/>
    <w:rsid w:val="00807DD0"/>
    <w:rsid w:val="00824D23"/>
    <w:rsid w:val="00826EB4"/>
    <w:rsid w:val="0084431F"/>
    <w:rsid w:val="008659F3"/>
    <w:rsid w:val="00873BC7"/>
    <w:rsid w:val="00874672"/>
    <w:rsid w:val="00874729"/>
    <w:rsid w:val="00877710"/>
    <w:rsid w:val="00882A15"/>
    <w:rsid w:val="00886D4B"/>
    <w:rsid w:val="00895406"/>
    <w:rsid w:val="00895599"/>
    <w:rsid w:val="00896E79"/>
    <w:rsid w:val="008A3568"/>
    <w:rsid w:val="008B3E4E"/>
    <w:rsid w:val="008D03B9"/>
    <w:rsid w:val="008E2E56"/>
    <w:rsid w:val="008E63BC"/>
    <w:rsid w:val="008E6A71"/>
    <w:rsid w:val="008F18D6"/>
    <w:rsid w:val="008F5A4E"/>
    <w:rsid w:val="00904780"/>
    <w:rsid w:val="0090796B"/>
    <w:rsid w:val="0091271F"/>
    <w:rsid w:val="00914E9B"/>
    <w:rsid w:val="00922385"/>
    <w:rsid w:val="009223DF"/>
    <w:rsid w:val="00923DE9"/>
    <w:rsid w:val="00926D49"/>
    <w:rsid w:val="00933909"/>
    <w:rsid w:val="00936091"/>
    <w:rsid w:val="00940D85"/>
    <w:rsid w:val="00940D8A"/>
    <w:rsid w:val="00941C0A"/>
    <w:rsid w:val="00962258"/>
    <w:rsid w:val="009678B7"/>
    <w:rsid w:val="00970EF2"/>
    <w:rsid w:val="00972277"/>
    <w:rsid w:val="009779FF"/>
    <w:rsid w:val="009833E1"/>
    <w:rsid w:val="00984AAF"/>
    <w:rsid w:val="00991201"/>
    <w:rsid w:val="00992D9C"/>
    <w:rsid w:val="00996CB8"/>
    <w:rsid w:val="009A150C"/>
    <w:rsid w:val="009B14A9"/>
    <w:rsid w:val="009B2E97"/>
    <w:rsid w:val="009D46B7"/>
    <w:rsid w:val="009E07F4"/>
    <w:rsid w:val="009F3193"/>
    <w:rsid w:val="009F392E"/>
    <w:rsid w:val="009F4751"/>
    <w:rsid w:val="009F7A7B"/>
    <w:rsid w:val="00A01F1A"/>
    <w:rsid w:val="00A02CBB"/>
    <w:rsid w:val="00A15E27"/>
    <w:rsid w:val="00A247B0"/>
    <w:rsid w:val="00A24FCA"/>
    <w:rsid w:val="00A44A3D"/>
    <w:rsid w:val="00A55B5D"/>
    <w:rsid w:val="00A6177B"/>
    <w:rsid w:val="00A66136"/>
    <w:rsid w:val="00A721E3"/>
    <w:rsid w:val="00A82361"/>
    <w:rsid w:val="00A83CAE"/>
    <w:rsid w:val="00A8726E"/>
    <w:rsid w:val="00A9000D"/>
    <w:rsid w:val="00A90386"/>
    <w:rsid w:val="00AA1593"/>
    <w:rsid w:val="00AA4711"/>
    <w:rsid w:val="00AA4CBB"/>
    <w:rsid w:val="00AA65FA"/>
    <w:rsid w:val="00AA6F36"/>
    <w:rsid w:val="00AA7351"/>
    <w:rsid w:val="00AC44E2"/>
    <w:rsid w:val="00AD056F"/>
    <w:rsid w:val="00AD6731"/>
    <w:rsid w:val="00AE6C5C"/>
    <w:rsid w:val="00B15D0D"/>
    <w:rsid w:val="00B31558"/>
    <w:rsid w:val="00B32020"/>
    <w:rsid w:val="00B3555F"/>
    <w:rsid w:val="00B66F32"/>
    <w:rsid w:val="00B71D78"/>
    <w:rsid w:val="00B73BC2"/>
    <w:rsid w:val="00B75EE1"/>
    <w:rsid w:val="00B77481"/>
    <w:rsid w:val="00B8518B"/>
    <w:rsid w:val="00B95AFC"/>
    <w:rsid w:val="00B977BD"/>
    <w:rsid w:val="00BA60AE"/>
    <w:rsid w:val="00BB5B80"/>
    <w:rsid w:val="00BB6A85"/>
    <w:rsid w:val="00BC7181"/>
    <w:rsid w:val="00BD500B"/>
    <w:rsid w:val="00BD7E91"/>
    <w:rsid w:val="00BE3C29"/>
    <w:rsid w:val="00BF1F0C"/>
    <w:rsid w:val="00C02D0A"/>
    <w:rsid w:val="00C03A6E"/>
    <w:rsid w:val="00C05162"/>
    <w:rsid w:val="00C1780E"/>
    <w:rsid w:val="00C237D9"/>
    <w:rsid w:val="00C32877"/>
    <w:rsid w:val="00C36C86"/>
    <w:rsid w:val="00C44F6A"/>
    <w:rsid w:val="00C47AE3"/>
    <w:rsid w:val="00C534C8"/>
    <w:rsid w:val="00C7365C"/>
    <w:rsid w:val="00C83F54"/>
    <w:rsid w:val="00CA17E2"/>
    <w:rsid w:val="00CA4D64"/>
    <w:rsid w:val="00CA7E1E"/>
    <w:rsid w:val="00CB10D3"/>
    <w:rsid w:val="00CB1D90"/>
    <w:rsid w:val="00CD1FC4"/>
    <w:rsid w:val="00CD57AB"/>
    <w:rsid w:val="00CE4926"/>
    <w:rsid w:val="00CF0CD0"/>
    <w:rsid w:val="00CF2FFA"/>
    <w:rsid w:val="00D21061"/>
    <w:rsid w:val="00D40415"/>
    <w:rsid w:val="00D4108E"/>
    <w:rsid w:val="00D60591"/>
    <w:rsid w:val="00D6163D"/>
    <w:rsid w:val="00D65DEB"/>
    <w:rsid w:val="00D73D46"/>
    <w:rsid w:val="00D831A3"/>
    <w:rsid w:val="00D85C6E"/>
    <w:rsid w:val="00DA3D00"/>
    <w:rsid w:val="00DC75F3"/>
    <w:rsid w:val="00DD46F3"/>
    <w:rsid w:val="00DE20DE"/>
    <w:rsid w:val="00DE4AC2"/>
    <w:rsid w:val="00DE56F2"/>
    <w:rsid w:val="00DF116D"/>
    <w:rsid w:val="00DF4CA7"/>
    <w:rsid w:val="00E17FFC"/>
    <w:rsid w:val="00E2066D"/>
    <w:rsid w:val="00E351D6"/>
    <w:rsid w:val="00E54FBA"/>
    <w:rsid w:val="00E5623E"/>
    <w:rsid w:val="00E57772"/>
    <w:rsid w:val="00E6544B"/>
    <w:rsid w:val="00EA5C2C"/>
    <w:rsid w:val="00EA6717"/>
    <w:rsid w:val="00EB104F"/>
    <w:rsid w:val="00ED14BD"/>
    <w:rsid w:val="00ED4687"/>
    <w:rsid w:val="00EF0EBE"/>
    <w:rsid w:val="00EF2496"/>
    <w:rsid w:val="00EF4CA9"/>
    <w:rsid w:val="00F0533E"/>
    <w:rsid w:val="00F0664E"/>
    <w:rsid w:val="00F1048D"/>
    <w:rsid w:val="00F12DEC"/>
    <w:rsid w:val="00F13145"/>
    <w:rsid w:val="00F1715C"/>
    <w:rsid w:val="00F20614"/>
    <w:rsid w:val="00F25176"/>
    <w:rsid w:val="00F25FAC"/>
    <w:rsid w:val="00F27B3D"/>
    <w:rsid w:val="00F310F8"/>
    <w:rsid w:val="00F35939"/>
    <w:rsid w:val="00F41869"/>
    <w:rsid w:val="00F455F2"/>
    <w:rsid w:val="00F45607"/>
    <w:rsid w:val="00F50CC1"/>
    <w:rsid w:val="00F5558F"/>
    <w:rsid w:val="00F611A7"/>
    <w:rsid w:val="00F659EB"/>
    <w:rsid w:val="00F75615"/>
    <w:rsid w:val="00F86BA6"/>
    <w:rsid w:val="00F93B98"/>
    <w:rsid w:val="00F954D0"/>
    <w:rsid w:val="00F96BE2"/>
    <w:rsid w:val="00F97766"/>
    <w:rsid w:val="00FB0E45"/>
    <w:rsid w:val="00FB6325"/>
    <w:rsid w:val="00FC6389"/>
    <w:rsid w:val="00FD15AB"/>
    <w:rsid w:val="00FD4FFB"/>
    <w:rsid w:val="00FE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21AA0"/>
  <w14:defaultImageDpi w14:val="32767"/>
  <w15:docId w15:val="{C32F240C-5FA0-465B-8402-7F18FD1E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3145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9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3444D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D2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D2E7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D2E7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2E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2E78"/>
    <w:rPr>
      <w:b/>
      <w:bCs/>
      <w:sz w:val="20"/>
      <w:szCs w:val="20"/>
    </w:rPr>
  </w:style>
  <w:style w:type="paragraph" w:customStyle="1" w:styleId="DecimalAligned">
    <w:name w:val="Decimal Aligned"/>
    <w:basedOn w:val="Normln"/>
    <w:uiPriority w:val="40"/>
    <w:qFormat/>
    <w:rsid w:val="004B77E2"/>
    <w:pPr>
      <w:tabs>
        <w:tab w:val="decimal" w:pos="360"/>
      </w:tabs>
      <w:spacing w:after="200" w:line="276" w:lineRule="auto"/>
    </w:pPr>
    <w:rPr>
      <w:rFonts w:eastAsiaTheme="minorEastAsia" w:cs="Times New Roman"/>
      <w:sz w:val="22"/>
      <w:szCs w:val="22"/>
      <w:lang w:eastAsia="cs-CZ"/>
    </w:rPr>
  </w:style>
  <w:style w:type="table" w:styleId="Stednstnovn2zvraznn5">
    <w:name w:val="Medium Shading 2 Accent 5"/>
    <w:basedOn w:val="Normlntabulka"/>
    <w:uiPriority w:val="64"/>
    <w:rsid w:val="004B77E2"/>
    <w:pPr>
      <w:spacing w:after="0" w:line="240" w:lineRule="auto"/>
    </w:pPr>
    <w:rPr>
      <w:rFonts w:eastAsiaTheme="minorEastAsia"/>
      <w:sz w:val="22"/>
      <w:szCs w:val="22"/>
      <w:lang w:eastAsia="cs-CZ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mavtabulkasmkou5">
    <w:name w:val="Grid Table 5 Dark"/>
    <w:basedOn w:val="Normlntabulka"/>
    <w:uiPriority w:val="50"/>
    <w:rsid w:val="004B77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lkasmkou3zvraznn5">
    <w:name w:val="Grid Table 3 Accent 5"/>
    <w:basedOn w:val="Normlntabulka"/>
    <w:uiPriority w:val="48"/>
    <w:rsid w:val="004B7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5" w:themeTint="99"/>
        <w:left w:val="single" w:sz="4" w:space="0" w:color="A8D08D" w:themeColor="accent5" w:themeTint="99"/>
        <w:bottom w:val="single" w:sz="4" w:space="0" w:color="A8D08D" w:themeColor="accent5" w:themeTint="99"/>
        <w:right w:val="single" w:sz="4" w:space="0" w:color="A8D08D" w:themeColor="accent5" w:themeTint="99"/>
        <w:insideH w:val="single" w:sz="4" w:space="0" w:color="A8D08D" w:themeColor="accent5" w:themeTint="99"/>
        <w:insideV w:val="single" w:sz="4" w:space="0" w:color="A8D0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5" w:themeFillTint="33"/>
      </w:tcPr>
    </w:tblStylePr>
    <w:tblStylePr w:type="band1Horz">
      <w:tblPr/>
      <w:tcPr>
        <w:shd w:val="clear" w:color="auto" w:fill="E2EFD9" w:themeFill="accent5" w:themeFillTint="33"/>
      </w:tcPr>
    </w:tblStylePr>
    <w:tblStylePr w:type="neCell">
      <w:tblPr/>
      <w:tcPr>
        <w:tcBorders>
          <w:bottom w:val="single" w:sz="4" w:space="0" w:color="A8D08D" w:themeColor="accent5" w:themeTint="99"/>
        </w:tcBorders>
      </w:tcPr>
    </w:tblStylePr>
    <w:tblStylePr w:type="nwCell">
      <w:tblPr/>
      <w:tcPr>
        <w:tcBorders>
          <w:bottom w:val="single" w:sz="4" w:space="0" w:color="A8D08D" w:themeColor="accent5" w:themeTint="99"/>
        </w:tcBorders>
      </w:tcPr>
    </w:tblStylePr>
    <w:tblStylePr w:type="seCell">
      <w:tblPr/>
      <w:tcPr>
        <w:tcBorders>
          <w:top w:val="single" w:sz="4" w:space="0" w:color="A8D08D" w:themeColor="accent5" w:themeTint="99"/>
        </w:tcBorders>
      </w:tcPr>
    </w:tblStylePr>
    <w:tblStylePr w:type="swCell">
      <w:tblPr/>
      <w:tcPr>
        <w:tcBorders>
          <w:top w:val="single" w:sz="4" w:space="0" w:color="A8D08D" w:themeColor="accent5" w:themeTint="99"/>
        </w:tcBorders>
      </w:tcPr>
    </w:tblStylePr>
  </w:style>
  <w:style w:type="table" w:styleId="Tabulkasmkou4zvraznn1">
    <w:name w:val="Grid Table 4 Accent 1"/>
    <w:basedOn w:val="Normlntabulka"/>
    <w:uiPriority w:val="49"/>
    <w:rsid w:val="004B77E2"/>
    <w:pPr>
      <w:spacing w:after="0" w:line="240" w:lineRule="auto"/>
    </w:pPr>
    <w:tblPr>
      <w:tblStyleRowBandSize w:val="1"/>
      <w:tblStyleColBandSize w:val="1"/>
      <w:tblBorders>
        <w:top w:val="single" w:sz="4" w:space="0" w:color="027CFF" w:themeColor="accent1" w:themeTint="99"/>
        <w:left w:val="single" w:sz="4" w:space="0" w:color="027CFF" w:themeColor="accent1" w:themeTint="99"/>
        <w:bottom w:val="single" w:sz="4" w:space="0" w:color="027CFF" w:themeColor="accent1" w:themeTint="99"/>
        <w:right w:val="single" w:sz="4" w:space="0" w:color="027CFF" w:themeColor="accent1" w:themeTint="99"/>
        <w:insideH w:val="single" w:sz="4" w:space="0" w:color="027CFF" w:themeColor="accent1" w:themeTint="99"/>
        <w:insideV w:val="single" w:sz="4" w:space="0" w:color="027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9" w:themeColor="accent1"/>
          <w:left w:val="single" w:sz="4" w:space="0" w:color="002B59" w:themeColor="accent1"/>
          <w:bottom w:val="single" w:sz="4" w:space="0" w:color="002B59" w:themeColor="accent1"/>
          <w:right w:val="single" w:sz="4" w:space="0" w:color="002B59" w:themeColor="accent1"/>
          <w:insideH w:val="nil"/>
          <w:insideV w:val="nil"/>
        </w:tcBorders>
        <w:shd w:val="clear" w:color="auto" w:fill="002B59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3FF" w:themeFill="accent1" w:themeFillTint="33"/>
      </w:tcPr>
    </w:tblStylePr>
    <w:tblStylePr w:type="band1Horz">
      <w:tblPr/>
      <w:tcPr>
        <w:shd w:val="clear" w:color="auto" w:fill="AAD3FF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4B77E2"/>
    <w:pPr>
      <w:spacing w:after="0" w:line="240" w:lineRule="auto"/>
    </w:pPr>
    <w:tblPr>
      <w:tblStyleRowBandSize w:val="1"/>
      <w:tblStyleColBandSize w:val="1"/>
      <w:tblBorders>
        <w:top w:val="single" w:sz="4" w:space="0" w:color="FF9766" w:themeColor="accent2" w:themeTint="99"/>
        <w:left w:val="single" w:sz="4" w:space="0" w:color="FF9766" w:themeColor="accent2" w:themeTint="99"/>
        <w:bottom w:val="single" w:sz="4" w:space="0" w:color="FF9766" w:themeColor="accent2" w:themeTint="99"/>
        <w:right w:val="single" w:sz="4" w:space="0" w:color="FF9766" w:themeColor="accent2" w:themeTint="99"/>
        <w:insideH w:val="single" w:sz="4" w:space="0" w:color="FF9766" w:themeColor="accent2" w:themeTint="99"/>
        <w:insideV w:val="single" w:sz="4" w:space="0" w:color="FF97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00" w:themeColor="accent2"/>
          <w:left w:val="single" w:sz="4" w:space="0" w:color="FF5200" w:themeColor="accent2"/>
          <w:bottom w:val="single" w:sz="4" w:space="0" w:color="FF5200" w:themeColor="accent2"/>
          <w:right w:val="single" w:sz="4" w:space="0" w:color="FF5200" w:themeColor="accent2"/>
          <w:insideH w:val="nil"/>
          <w:insideV w:val="nil"/>
        </w:tcBorders>
        <w:shd w:val="clear" w:color="auto" w:fill="FF5200" w:themeFill="accent2"/>
      </w:tcPr>
    </w:tblStylePr>
    <w:tblStylePr w:type="lastRow">
      <w:rPr>
        <w:b/>
        <w:bCs/>
      </w:rPr>
      <w:tblPr/>
      <w:tcPr>
        <w:tcBorders>
          <w:top w:val="double" w:sz="4" w:space="0" w:color="FF52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C" w:themeFill="accent2" w:themeFillTint="33"/>
      </w:tcPr>
    </w:tblStylePr>
    <w:tblStylePr w:type="band1Horz">
      <w:tblPr/>
      <w:tcPr>
        <w:shd w:val="clear" w:color="auto" w:fill="FFDCCC" w:themeFill="accent2" w:themeFillTint="33"/>
      </w:tcPr>
    </w:tblStylePr>
  </w:style>
  <w:style w:type="table" w:styleId="Tmavtabulkasmkou5zvraznn2">
    <w:name w:val="Grid Table 5 Dark Accent 2"/>
    <w:basedOn w:val="Normlntabulka"/>
    <w:uiPriority w:val="50"/>
    <w:rsid w:val="004B77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00" w:themeFill="accent2"/>
      </w:tcPr>
    </w:tblStylePr>
    <w:tblStylePr w:type="band1Vert">
      <w:tblPr/>
      <w:tcPr>
        <w:shd w:val="clear" w:color="auto" w:fill="FFB999" w:themeFill="accent2" w:themeFillTint="66"/>
      </w:tcPr>
    </w:tblStylePr>
    <w:tblStylePr w:type="band1Horz">
      <w:tblPr/>
      <w:tcPr>
        <w:shd w:val="clear" w:color="auto" w:fill="FFB999" w:themeFill="accent2" w:themeFillTint="66"/>
      </w:tcPr>
    </w:tblStylePr>
  </w:style>
  <w:style w:type="table" w:styleId="Tmavtabulkasmkou5zvraznn1">
    <w:name w:val="Grid Table 5 Dark Accent 1"/>
    <w:basedOn w:val="Normlntabulka"/>
    <w:uiPriority w:val="50"/>
    <w:rsid w:val="004B77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D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5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59" w:themeFill="accent1"/>
      </w:tcPr>
    </w:tblStylePr>
    <w:tblStylePr w:type="band1Vert">
      <w:tblPr/>
      <w:tcPr>
        <w:shd w:val="clear" w:color="auto" w:fill="56A7FF" w:themeFill="accent1" w:themeFillTint="66"/>
      </w:tcPr>
    </w:tblStylePr>
    <w:tblStylePr w:type="band1Horz">
      <w:tblPr/>
      <w:tcPr>
        <w:shd w:val="clear" w:color="auto" w:fill="56A7FF" w:themeFill="accent1" w:themeFillTint="66"/>
      </w:tcPr>
    </w:tblStylePr>
  </w:style>
  <w:style w:type="table" w:styleId="Barevntabulkaseznamu7zvraznn1">
    <w:name w:val="List Table 7 Colorful Accent 1"/>
    <w:basedOn w:val="Normlntabulka"/>
    <w:uiPriority w:val="52"/>
    <w:rsid w:val="004B77E2"/>
    <w:pPr>
      <w:spacing w:after="0" w:line="240" w:lineRule="auto"/>
    </w:pPr>
    <w:rPr>
      <w:color w:val="001F4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5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5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5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5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AD3FF" w:themeFill="accent1" w:themeFillTint="33"/>
      </w:tcPr>
    </w:tblStylePr>
    <w:tblStylePr w:type="band1Horz">
      <w:tblPr/>
      <w:tcPr>
        <w:shd w:val="clear" w:color="auto" w:fill="AAD3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4B77E2"/>
    <w:pPr>
      <w:spacing w:after="0" w:line="240" w:lineRule="auto"/>
    </w:pPr>
    <w:rPr>
      <w:color w:val="0078A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1E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1E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1E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1E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5EEFF" w:themeFill="accent3" w:themeFillTint="33"/>
      </w:tcPr>
    </w:tblStylePr>
    <w:tblStylePr w:type="band1Horz">
      <w:tblPr/>
      <w:tcPr>
        <w:shd w:val="clear" w:color="auto" w:fill="C5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4B77E2"/>
    <w:pPr>
      <w:spacing w:after="0" w:line="240" w:lineRule="auto"/>
    </w:pPr>
    <w:tblPr>
      <w:tblStyleRowBandSize w:val="1"/>
      <w:tblStyleColBandSize w:val="1"/>
      <w:tblBorders>
        <w:top w:val="single" w:sz="4" w:space="0" w:color="00A1E0" w:themeColor="accent3"/>
        <w:left w:val="single" w:sz="4" w:space="0" w:color="00A1E0" w:themeColor="accent3"/>
        <w:bottom w:val="single" w:sz="4" w:space="0" w:color="00A1E0" w:themeColor="accent3"/>
        <w:right w:val="single" w:sz="4" w:space="0" w:color="00A1E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1E0" w:themeFill="accent3"/>
      </w:tcPr>
    </w:tblStylePr>
    <w:tblStylePr w:type="lastRow">
      <w:rPr>
        <w:b/>
        <w:bCs/>
      </w:rPr>
      <w:tblPr/>
      <w:tcPr>
        <w:tcBorders>
          <w:top w:val="double" w:sz="4" w:space="0" w:color="00A1E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1E0" w:themeColor="accent3"/>
          <w:right w:val="single" w:sz="4" w:space="0" w:color="00A1E0" w:themeColor="accent3"/>
        </w:tcBorders>
      </w:tcPr>
    </w:tblStylePr>
    <w:tblStylePr w:type="band1Horz">
      <w:tblPr/>
      <w:tcPr>
        <w:tcBorders>
          <w:top w:val="single" w:sz="4" w:space="0" w:color="00A1E0" w:themeColor="accent3"/>
          <w:bottom w:val="single" w:sz="4" w:space="0" w:color="00A1E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1E0" w:themeColor="accent3"/>
          <w:left w:val="nil"/>
        </w:tcBorders>
      </w:tcPr>
    </w:tblStylePr>
    <w:tblStylePr w:type="swCell">
      <w:tblPr/>
      <w:tcPr>
        <w:tcBorders>
          <w:top w:val="double" w:sz="4" w:space="0" w:color="00A1E0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obodovaS\Downloads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6E65D92DCC24479EF43F84BFAA7AD6" ma:contentTypeVersion="2" ma:contentTypeDescription="Vytvoří nový dokument" ma:contentTypeScope="" ma:versionID="3819ac82e696e3c7426ee028e295a188">
  <xsd:schema xmlns:xsd="http://www.w3.org/2001/XMLSchema" xmlns:xs="http://www.w3.org/2001/XMLSchema" xmlns:p="http://schemas.microsoft.com/office/2006/metadata/properties" xmlns:ns2="d460de32-a68a-473f-9416-20e9923844ff" targetNamespace="http://schemas.microsoft.com/office/2006/metadata/properties" ma:root="true" ma:fieldsID="40962d535dae62358314fae0dc5c173b" ns2:_="">
    <xsd:import namespace="d460de32-a68a-473f-9416-20e9923844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0de32-a68a-473f-9416-20e992384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9758FBF-5731-465A-A379-1E2F8E76C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0de32-a68a-473f-9416-20e992384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9DC775-36DA-4897-9D5A-A0E384B151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100</TotalTime>
  <Pages>5</Pages>
  <Words>1342</Words>
  <Characters>7924</Characters>
  <Application>Microsoft Office Word</Application>
  <DocSecurity>0</DocSecurity>
  <Lines>66</Lines>
  <Paragraphs>18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    1. Požadavek</vt:lpstr>
      <vt:lpstr>    2. Specifikace kontejnerů</vt:lpstr>
      <vt:lpstr>    3. Požadovaná dokumentace a služby po dobu záruční lhůty</vt:lpstr>
      <vt:lpstr>    4. Technická specifikace, pokyny k vyplnění</vt:lpstr>
      <vt:lpstr>Obchodní firma/jméno	</vt:lpstr>
      <vt:lpstr/>
    </vt:vector>
  </TitlesOfParts>
  <Company>Správa železnic</Company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Silvie</dc:creator>
  <cp:lastModifiedBy>Kalinová Jitka</cp:lastModifiedBy>
  <cp:revision>14</cp:revision>
  <cp:lastPrinted>2026-07-27T09:06:00Z</cp:lastPrinted>
  <dcterms:created xsi:type="dcterms:W3CDTF">2026-07-22T07:33:00Z</dcterms:created>
  <dcterms:modified xsi:type="dcterms:W3CDTF">2026-08-06T12:10:00Z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0x010100DD6E65D92DCC24479EF43F84BFAA7AD6</vt:lpwstr>
  </property>
</Properties>
</file>