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226FA2A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9214E" w:rsidRPr="00EB7EAF">
        <w:rPr>
          <w:rStyle w:val="Zvraznn"/>
        </w:rPr>
        <w:t>11</w:t>
      </w:r>
      <w:r w:rsidR="00A8346D" w:rsidRPr="00EB7EAF">
        <w:rPr>
          <w:rStyle w:val="Zvraznn"/>
        </w:rPr>
        <w:t xml:space="preserve">.2. a </w:t>
      </w:r>
      <w:r w:rsidR="00A9214E" w:rsidRPr="00EB7EAF">
        <w:rPr>
          <w:rStyle w:val="Zvraznn"/>
        </w:rPr>
        <w:t>11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3736A839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 w:rsidRPr="00A82178">
        <w:rPr>
          <w:rFonts w:eastAsia="Times New Roman" w:cs="Times New Roman"/>
          <w:b/>
          <w:lang w:eastAsia="cs-CZ"/>
        </w:rPr>
        <w:t>„</w:t>
      </w:r>
      <w:bookmarkEnd w:id="0"/>
      <w:r w:rsidR="00E251EB" w:rsidRPr="00E251EB">
        <w:rPr>
          <w:rFonts w:eastAsia="Times New Roman" w:cs="Times New Roman"/>
          <w:b/>
          <w:lang w:eastAsia="cs-CZ"/>
        </w:rPr>
        <w:t>Sada pro ultrazvukovou kontrolu svarů kolejnic</w:t>
      </w:r>
      <w:r w:rsidR="00524845">
        <w:rPr>
          <w:rStyle w:val="Siln"/>
          <w:b w:val="0"/>
        </w:rPr>
        <w:t>“</w:t>
      </w:r>
      <w:r w:rsidRPr="00A82178">
        <w:rPr>
          <w:rFonts w:eastAsia="Times New Roman" w:cs="Times New Roman"/>
          <w:b/>
          <w:lang w:eastAsia="cs-CZ"/>
        </w:rPr>
        <w:t xml:space="preserve">, </w:t>
      </w:r>
      <w:r>
        <w:rPr>
          <w:rFonts w:eastAsia="Times New Roman" w:cs="Times New Roman"/>
          <w:lang w:eastAsia="cs-CZ"/>
        </w:rPr>
        <w:t xml:space="preserve">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737" w14:textId="77777777" w:rsidR="00974C5E" w:rsidRDefault="00974C5E" w:rsidP="00962258">
      <w:pPr>
        <w:spacing w:after="0" w:line="240" w:lineRule="auto"/>
      </w:pPr>
      <w:r>
        <w:separator/>
      </w:r>
    </w:p>
  </w:endnote>
  <w:endnote w:type="continuationSeparator" w:id="0">
    <w:p w14:paraId="1DE075C2" w14:textId="77777777" w:rsidR="00974C5E" w:rsidRDefault="00974C5E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95E2" w14:textId="77777777" w:rsidR="00974C5E" w:rsidRDefault="00974C5E" w:rsidP="00962258">
      <w:pPr>
        <w:spacing w:after="0" w:line="240" w:lineRule="auto"/>
      </w:pPr>
      <w:r>
        <w:separator/>
      </w:r>
    </w:p>
  </w:footnote>
  <w:footnote w:type="continuationSeparator" w:id="0">
    <w:p w14:paraId="620928DD" w14:textId="77777777" w:rsidR="00974C5E" w:rsidRDefault="00974C5E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883D" w14:textId="152A7DD1" w:rsidR="00A56C57" w:rsidRDefault="00A56C5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A297D8A" wp14:editId="64A667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18975432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92493" w14:textId="0ADCD254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97D8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4592493" w14:textId="0ADCD254" w:rsidR="00A56C57" w:rsidRPr="00A56C57" w:rsidRDefault="00A56C57" w:rsidP="00A56C57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6C57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072F8527" w:rsidR="00F1715C" w:rsidRPr="00B8518B" w:rsidRDefault="00A56C57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4513D4A0" wp14:editId="01702713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848620166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0AED20" w14:textId="1D37D000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13D4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6B0AED20" w14:textId="1D37D000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2EE743CB" w:rsidR="00F1715C" w:rsidRPr="00B8518B" w:rsidRDefault="00A56C57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920A1FA" wp14:editId="34F06752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045987001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3C8F2" w14:textId="4A80C561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920A1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3343C8F2" w14:textId="4A80C561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3C03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0AC"/>
    <w:rsid w:val="001747C1"/>
    <w:rsid w:val="00184743"/>
    <w:rsid w:val="001877F6"/>
    <w:rsid w:val="001A3814"/>
    <w:rsid w:val="00207DF5"/>
    <w:rsid w:val="0026795D"/>
    <w:rsid w:val="00280E07"/>
    <w:rsid w:val="002811DF"/>
    <w:rsid w:val="00297DE5"/>
    <w:rsid w:val="002C31BF"/>
    <w:rsid w:val="002D08B1"/>
    <w:rsid w:val="002E0CD7"/>
    <w:rsid w:val="003050CA"/>
    <w:rsid w:val="00310C81"/>
    <w:rsid w:val="00312BC1"/>
    <w:rsid w:val="003401F1"/>
    <w:rsid w:val="00341DCF"/>
    <w:rsid w:val="00344C27"/>
    <w:rsid w:val="00354EB5"/>
    <w:rsid w:val="00357BC6"/>
    <w:rsid w:val="003956C6"/>
    <w:rsid w:val="003B7E4D"/>
    <w:rsid w:val="003C36E3"/>
    <w:rsid w:val="003D287D"/>
    <w:rsid w:val="003F027D"/>
    <w:rsid w:val="003F6102"/>
    <w:rsid w:val="00441430"/>
    <w:rsid w:val="00450F07"/>
    <w:rsid w:val="00453CD3"/>
    <w:rsid w:val="00460660"/>
    <w:rsid w:val="00466A2D"/>
    <w:rsid w:val="00486107"/>
    <w:rsid w:val="00491827"/>
    <w:rsid w:val="004B348C"/>
    <w:rsid w:val="004C4399"/>
    <w:rsid w:val="004C787C"/>
    <w:rsid w:val="004C7B6D"/>
    <w:rsid w:val="004E143C"/>
    <w:rsid w:val="004E3A53"/>
    <w:rsid w:val="004F20BC"/>
    <w:rsid w:val="004F4B9B"/>
    <w:rsid w:val="004F69EA"/>
    <w:rsid w:val="00511AB9"/>
    <w:rsid w:val="00523EA7"/>
    <w:rsid w:val="00524845"/>
    <w:rsid w:val="00553375"/>
    <w:rsid w:val="00557C28"/>
    <w:rsid w:val="005736B7"/>
    <w:rsid w:val="00575E5A"/>
    <w:rsid w:val="005975A9"/>
    <w:rsid w:val="005F1404"/>
    <w:rsid w:val="0061068E"/>
    <w:rsid w:val="006335FB"/>
    <w:rsid w:val="00634ACF"/>
    <w:rsid w:val="00643D36"/>
    <w:rsid w:val="0065336D"/>
    <w:rsid w:val="00660AD3"/>
    <w:rsid w:val="00662FEF"/>
    <w:rsid w:val="0066668B"/>
    <w:rsid w:val="00671FEA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26F02"/>
    <w:rsid w:val="007308BA"/>
    <w:rsid w:val="00740E3B"/>
    <w:rsid w:val="007419B4"/>
    <w:rsid w:val="00743525"/>
    <w:rsid w:val="00753004"/>
    <w:rsid w:val="0076286B"/>
    <w:rsid w:val="00763C6D"/>
    <w:rsid w:val="00763CFE"/>
    <w:rsid w:val="0076654A"/>
    <w:rsid w:val="00766846"/>
    <w:rsid w:val="0077673A"/>
    <w:rsid w:val="007846E1"/>
    <w:rsid w:val="00794D47"/>
    <w:rsid w:val="007B570C"/>
    <w:rsid w:val="007C1C56"/>
    <w:rsid w:val="007C589B"/>
    <w:rsid w:val="007E2366"/>
    <w:rsid w:val="007E4A6E"/>
    <w:rsid w:val="007F56A7"/>
    <w:rsid w:val="00807DD0"/>
    <w:rsid w:val="008145D7"/>
    <w:rsid w:val="00835401"/>
    <w:rsid w:val="00855EBA"/>
    <w:rsid w:val="008659F3"/>
    <w:rsid w:val="00871841"/>
    <w:rsid w:val="00880337"/>
    <w:rsid w:val="00882E6D"/>
    <w:rsid w:val="00886D4B"/>
    <w:rsid w:val="00895406"/>
    <w:rsid w:val="008A3568"/>
    <w:rsid w:val="008D03B9"/>
    <w:rsid w:val="008E3061"/>
    <w:rsid w:val="008F18D6"/>
    <w:rsid w:val="00904780"/>
    <w:rsid w:val="00921DDD"/>
    <w:rsid w:val="00922385"/>
    <w:rsid w:val="009223DF"/>
    <w:rsid w:val="00923DE9"/>
    <w:rsid w:val="00936091"/>
    <w:rsid w:val="00940D8A"/>
    <w:rsid w:val="009528D2"/>
    <w:rsid w:val="00962258"/>
    <w:rsid w:val="009678B7"/>
    <w:rsid w:val="00973B64"/>
    <w:rsid w:val="00974C5E"/>
    <w:rsid w:val="009833E1"/>
    <w:rsid w:val="00992D9C"/>
    <w:rsid w:val="00996CB8"/>
    <w:rsid w:val="009B14A9"/>
    <w:rsid w:val="009B2E97"/>
    <w:rsid w:val="009E07F4"/>
    <w:rsid w:val="009F392E"/>
    <w:rsid w:val="009F7412"/>
    <w:rsid w:val="00A00700"/>
    <w:rsid w:val="00A06F33"/>
    <w:rsid w:val="00A56C57"/>
    <w:rsid w:val="00A6177B"/>
    <w:rsid w:val="00A66136"/>
    <w:rsid w:val="00A82178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9727F"/>
    <w:rsid w:val="00BC3102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E437C"/>
    <w:rsid w:val="00CF32AA"/>
    <w:rsid w:val="00D21061"/>
    <w:rsid w:val="00D4108E"/>
    <w:rsid w:val="00D45C59"/>
    <w:rsid w:val="00D6163D"/>
    <w:rsid w:val="00D73D46"/>
    <w:rsid w:val="00D831A3"/>
    <w:rsid w:val="00DA1023"/>
    <w:rsid w:val="00DC75F3"/>
    <w:rsid w:val="00DD26CD"/>
    <w:rsid w:val="00DD46F3"/>
    <w:rsid w:val="00DE4C4D"/>
    <w:rsid w:val="00DE56F2"/>
    <w:rsid w:val="00DF116D"/>
    <w:rsid w:val="00E251EB"/>
    <w:rsid w:val="00E36C4A"/>
    <w:rsid w:val="00E84C34"/>
    <w:rsid w:val="00E9723F"/>
    <w:rsid w:val="00EB104F"/>
    <w:rsid w:val="00EB7EAF"/>
    <w:rsid w:val="00EC1155"/>
    <w:rsid w:val="00ED14BD"/>
    <w:rsid w:val="00EE02BF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083C03"/>
    <w:rsid w:val="001740AC"/>
    <w:rsid w:val="001D309D"/>
    <w:rsid w:val="00312BC1"/>
    <w:rsid w:val="003C2B52"/>
    <w:rsid w:val="003D287D"/>
    <w:rsid w:val="003F027D"/>
    <w:rsid w:val="0049171C"/>
    <w:rsid w:val="005E0E93"/>
    <w:rsid w:val="00662FEF"/>
    <w:rsid w:val="006D2597"/>
    <w:rsid w:val="00710200"/>
    <w:rsid w:val="00726F02"/>
    <w:rsid w:val="00763CFE"/>
    <w:rsid w:val="007C1C56"/>
    <w:rsid w:val="00855EBA"/>
    <w:rsid w:val="0087094D"/>
    <w:rsid w:val="008D072F"/>
    <w:rsid w:val="00B72819"/>
    <w:rsid w:val="00BC3102"/>
    <w:rsid w:val="00BE31C7"/>
    <w:rsid w:val="00C31B78"/>
    <w:rsid w:val="00C601C7"/>
    <w:rsid w:val="00CE437C"/>
    <w:rsid w:val="00DB0025"/>
    <w:rsid w:val="00DC0E36"/>
    <w:rsid w:val="00DD26CD"/>
    <w:rsid w:val="00E4334C"/>
    <w:rsid w:val="00EB5DDD"/>
    <w:rsid w:val="00EE02BF"/>
    <w:rsid w:val="00F85133"/>
    <w:rsid w:val="00FD3789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463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2026-07-27T12:26:00Z</dcterms:created>
  <dcterms:modified xsi:type="dcterms:W3CDTF">2026-07-27T12:26:00Z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3e587eb9,7176bc8,3294ea86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