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1F33D399" w14:textId="406B8C14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F344B6">
        <w:rPr>
          <w:rStyle w:val="Siln"/>
        </w:rPr>
        <w:t xml:space="preserve"> </w:t>
      </w:r>
      <w:r w:rsidR="00F344B6" w:rsidRPr="00F344B6">
        <w:rPr>
          <w:rStyle w:val="Siln"/>
        </w:rPr>
        <w:t xml:space="preserve">Komplexní rekonstrukce zastropení nové odbavovací haly ŽST Praha </w:t>
      </w:r>
      <w:proofErr w:type="spellStart"/>
      <w:r w:rsidR="00F344B6" w:rsidRPr="00F344B6">
        <w:rPr>
          <w:rStyle w:val="Siln"/>
        </w:rPr>
        <w:t>hl.n</w:t>
      </w:r>
      <w:proofErr w:type="spellEnd"/>
      <w:r w:rsidR="00F344B6" w:rsidRPr="00F344B6">
        <w:rPr>
          <w:rStyle w:val="Siln"/>
        </w:rPr>
        <w:t xml:space="preserve">., 1. </w:t>
      </w:r>
      <w:proofErr w:type="gramStart"/>
      <w:r w:rsidR="00F344B6" w:rsidRPr="00F344B6">
        <w:rPr>
          <w:rStyle w:val="Siln"/>
        </w:rPr>
        <w:t>etapa - Úpravy</w:t>
      </w:r>
      <w:proofErr w:type="gramEnd"/>
      <w:r w:rsidR="00F344B6" w:rsidRPr="00F344B6">
        <w:rPr>
          <w:rStyle w:val="Siln"/>
        </w:rPr>
        <w:t xml:space="preserve"> komunikace Wilsonova-odvodnění, obnova vodotěsné izolace stropu NOH, nový </w:t>
      </w:r>
      <w:r w:rsidR="00F344B6" w:rsidRPr="00F344B6">
        <w:rPr>
          <w:rStyle w:val="Siln"/>
        </w:rPr>
        <w:t>přechod</w:t>
      </w:r>
      <w:r w:rsidR="00F344B6">
        <w:rPr>
          <w:rStyle w:val="Siln"/>
        </w:rPr>
        <w:t xml:space="preserve"> – </w:t>
      </w:r>
      <w:proofErr w:type="spellStart"/>
      <w:r w:rsidR="00F344B6">
        <w:rPr>
          <w:rStyle w:val="Siln"/>
        </w:rPr>
        <w:t>pTDS</w:t>
      </w:r>
      <w:proofErr w:type="spellEnd"/>
    </w:p>
    <w:p w14:paraId="55E9D757" w14:textId="74415C83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F344B6">
        <w:rPr>
          <w:rStyle w:val="Siln"/>
        </w:rPr>
        <w:t xml:space="preserve"> </w:t>
      </w:r>
      <w:r w:rsidR="00F344B6" w:rsidRPr="00F344B6">
        <w:rPr>
          <w:rStyle w:val="Siln"/>
        </w:rPr>
        <w:t>61826045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  <w:gridCol w:w="3681"/>
      </w:tblGrid>
      <w:tr w:rsidR="00986990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986990" w:rsidRPr="00362126" w:rsidRDefault="00986990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  <w:tc>
          <w:tcPr>
            <w:tcW w:w="3681" w:type="dxa"/>
          </w:tcPr>
          <w:p w14:paraId="5C293F09" w14:textId="606577E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Údaj o číselně hodnotitelném kritériu</w:t>
            </w:r>
          </w:p>
        </w:tc>
      </w:tr>
      <w:tr w:rsidR="00986990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6FCB7507" w:rsidR="00986990" w:rsidRDefault="00350890" w:rsidP="00350890">
            <w:pPr>
              <w:tabs>
                <w:tab w:val="left" w:pos="1202"/>
              </w:tabs>
            </w:pPr>
            <w:r>
              <w:tab/>
              <w:t>1</w:t>
            </w:r>
          </w:p>
        </w:tc>
        <w:tc>
          <w:tcPr>
            <w:tcW w:w="3430" w:type="dxa"/>
          </w:tcPr>
          <w:p w14:paraId="064C3D49" w14:textId="41A71C22" w:rsidR="00986990" w:rsidRDefault="00916A17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D4">
              <w:rPr>
                <w:rFonts w:ascii="Verdana" w:hAnsi="Verdana" w:cs="Arial"/>
                <w:sz w:val="18"/>
              </w:rPr>
              <w:t>13.07.2026 23:04:07</w:t>
            </w:r>
          </w:p>
        </w:tc>
        <w:tc>
          <w:tcPr>
            <w:tcW w:w="3612" w:type="dxa"/>
          </w:tcPr>
          <w:p w14:paraId="7B9C7489" w14:textId="127B3624" w:rsidR="00986990" w:rsidRDefault="00AF6827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866">
              <w:rPr>
                <w:rFonts w:ascii="Verdana" w:hAnsi="Verdana" w:cs="Arial"/>
                <w:sz w:val="18"/>
              </w:rPr>
              <w:t>599 961,60</w:t>
            </w:r>
            <w:r w:rsidRPr="00CA6866">
              <w:rPr>
                <w:rFonts w:ascii="Verdana" w:hAnsi="Verdana"/>
                <w:sz w:val="18"/>
              </w:rPr>
              <w:t xml:space="preserve"> </w:t>
            </w:r>
            <w:r w:rsidRPr="00CA6866">
              <w:rPr>
                <w:rFonts w:ascii="Verdana" w:hAnsi="Verdana" w:cs="Arial"/>
                <w:sz w:val="18"/>
              </w:rPr>
              <w:t>Kč bez DPH</w:t>
            </w:r>
          </w:p>
        </w:tc>
        <w:tc>
          <w:tcPr>
            <w:tcW w:w="3681" w:type="dxa"/>
          </w:tcPr>
          <w:p w14:paraId="344F3FE1" w14:textId="6238AEC3" w:rsidR="00986990" w:rsidRDefault="00C801C7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986990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77777777" w:rsidR="00986990" w:rsidRDefault="00986990" w:rsidP="000954A9"/>
        </w:tc>
        <w:tc>
          <w:tcPr>
            <w:tcW w:w="3430" w:type="dxa"/>
          </w:tcPr>
          <w:p w14:paraId="338F7C6C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CAE7828" w14:textId="35D7D191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2D02CB1C" w14:textId="3C2FB138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77777777" w:rsidR="00986990" w:rsidRDefault="00986990" w:rsidP="000954A9"/>
        </w:tc>
        <w:tc>
          <w:tcPr>
            <w:tcW w:w="3430" w:type="dxa"/>
          </w:tcPr>
          <w:p w14:paraId="2EE790F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0D5778D" w14:textId="22A4FF6C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005DB03B" w14:textId="1C443C99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16A628D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69686988" w14:textId="77777777" w:rsidR="00986990" w:rsidRDefault="00986990" w:rsidP="000954A9"/>
        </w:tc>
        <w:tc>
          <w:tcPr>
            <w:tcW w:w="3430" w:type="dxa"/>
          </w:tcPr>
          <w:p w14:paraId="055FF260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69E2959" w14:textId="04B0956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65A56F27" w14:textId="1858180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5C78A5A3" w14:textId="77777777" w:rsidTr="00A0316A">
        <w:trPr>
          <w:trHeight w:val="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986990" w:rsidRDefault="00986990" w:rsidP="000954A9"/>
        </w:tc>
        <w:tc>
          <w:tcPr>
            <w:tcW w:w="3430" w:type="dxa"/>
          </w:tcPr>
          <w:p w14:paraId="1622E3A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5DD8AD2E" w14:textId="7CA4FCC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20E49" w14:textId="77777777" w:rsidR="00001030" w:rsidRDefault="00001030" w:rsidP="00962258">
      <w:pPr>
        <w:spacing w:after="0" w:line="240" w:lineRule="auto"/>
      </w:pPr>
      <w:r>
        <w:separator/>
      </w:r>
    </w:p>
  </w:endnote>
  <w:endnote w:type="continuationSeparator" w:id="0">
    <w:p w14:paraId="5B9B10D2" w14:textId="77777777" w:rsidR="00001030" w:rsidRDefault="0000103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D5719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E1891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77D64E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9848D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B65F" w14:textId="77777777" w:rsidR="00001030" w:rsidRDefault="00001030" w:rsidP="00962258">
      <w:pPr>
        <w:spacing w:after="0" w:line="240" w:lineRule="auto"/>
      </w:pPr>
      <w:r>
        <w:separator/>
      </w:r>
    </w:p>
  </w:footnote>
  <w:footnote w:type="continuationSeparator" w:id="0">
    <w:p w14:paraId="2B3AC7A0" w14:textId="77777777" w:rsidR="00001030" w:rsidRDefault="0000103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01030"/>
    <w:rsid w:val="00022663"/>
    <w:rsid w:val="00057BF1"/>
    <w:rsid w:val="00072C1E"/>
    <w:rsid w:val="000740D4"/>
    <w:rsid w:val="000954A9"/>
    <w:rsid w:val="000C6DBC"/>
    <w:rsid w:val="000E23A7"/>
    <w:rsid w:val="0010693F"/>
    <w:rsid w:val="00114472"/>
    <w:rsid w:val="001550BC"/>
    <w:rsid w:val="001605B9"/>
    <w:rsid w:val="00165CAC"/>
    <w:rsid w:val="00170127"/>
    <w:rsid w:val="001701ED"/>
    <w:rsid w:val="00170EC5"/>
    <w:rsid w:val="001747C1"/>
    <w:rsid w:val="00184743"/>
    <w:rsid w:val="001E6E1B"/>
    <w:rsid w:val="00207DF5"/>
    <w:rsid w:val="00225075"/>
    <w:rsid w:val="00280E07"/>
    <w:rsid w:val="00295EEB"/>
    <w:rsid w:val="002C31BF"/>
    <w:rsid w:val="002D08B1"/>
    <w:rsid w:val="002E0CD7"/>
    <w:rsid w:val="00341DCF"/>
    <w:rsid w:val="00350890"/>
    <w:rsid w:val="00357BC6"/>
    <w:rsid w:val="00362126"/>
    <w:rsid w:val="003956C6"/>
    <w:rsid w:val="003A2280"/>
    <w:rsid w:val="00423FBA"/>
    <w:rsid w:val="00435AB3"/>
    <w:rsid w:val="0043754A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1322C"/>
    <w:rsid w:val="00523EA7"/>
    <w:rsid w:val="00553375"/>
    <w:rsid w:val="00557C28"/>
    <w:rsid w:val="005736B7"/>
    <w:rsid w:val="00575E5A"/>
    <w:rsid w:val="005E2311"/>
    <w:rsid w:val="005E3B3A"/>
    <w:rsid w:val="005F1404"/>
    <w:rsid w:val="005F6312"/>
    <w:rsid w:val="0061068E"/>
    <w:rsid w:val="00632682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A4036"/>
    <w:rsid w:val="007B570C"/>
    <w:rsid w:val="007C589B"/>
    <w:rsid w:val="007E4A6E"/>
    <w:rsid w:val="007F56A7"/>
    <w:rsid w:val="00802FBB"/>
    <w:rsid w:val="00807DD0"/>
    <w:rsid w:val="00816C4B"/>
    <w:rsid w:val="008659F3"/>
    <w:rsid w:val="008842D9"/>
    <w:rsid w:val="00886D4B"/>
    <w:rsid w:val="00895406"/>
    <w:rsid w:val="008A3568"/>
    <w:rsid w:val="008D03B9"/>
    <w:rsid w:val="008F18D6"/>
    <w:rsid w:val="00904780"/>
    <w:rsid w:val="00916A17"/>
    <w:rsid w:val="009200A4"/>
    <w:rsid w:val="00921852"/>
    <w:rsid w:val="00922385"/>
    <w:rsid w:val="009223DF"/>
    <w:rsid w:val="00923DE9"/>
    <w:rsid w:val="00936091"/>
    <w:rsid w:val="00940D8A"/>
    <w:rsid w:val="00962258"/>
    <w:rsid w:val="009678B7"/>
    <w:rsid w:val="009833E1"/>
    <w:rsid w:val="00986990"/>
    <w:rsid w:val="00992D9C"/>
    <w:rsid w:val="00996CB8"/>
    <w:rsid w:val="009B14A9"/>
    <w:rsid w:val="009B2E97"/>
    <w:rsid w:val="009E07F4"/>
    <w:rsid w:val="009F392E"/>
    <w:rsid w:val="00A0316A"/>
    <w:rsid w:val="00A6177B"/>
    <w:rsid w:val="00A66136"/>
    <w:rsid w:val="00A95440"/>
    <w:rsid w:val="00AA4CBB"/>
    <w:rsid w:val="00AA65FA"/>
    <w:rsid w:val="00AA7351"/>
    <w:rsid w:val="00AB3831"/>
    <w:rsid w:val="00AD056F"/>
    <w:rsid w:val="00AD6731"/>
    <w:rsid w:val="00AF6827"/>
    <w:rsid w:val="00B15D0D"/>
    <w:rsid w:val="00B467BB"/>
    <w:rsid w:val="00B75EE1"/>
    <w:rsid w:val="00B77481"/>
    <w:rsid w:val="00B8518B"/>
    <w:rsid w:val="00BC3341"/>
    <w:rsid w:val="00BD7E91"/>
    <w:rsid w:val="00C02D0A"/>
    <w:rsid w:val="00C03A6E"/>
    <w:rsid w:val="00C44F6A"/>
    <w:rsid w:val="00C47AE3"/>
    <w:rsid w:val="00C801C7"/>
    <w:rsid w:val="00C872C7"/>
    <w:rsid w:val="00CD1FC4"/>
    <w:rsid w:val="00CE259B"/>
    <w:rsid w:val="00D1307B"/>
    <w:rsid w:val="00D21061"/>
    <w:rsid w:val="00D36611"/>
    <w:rsid w:val="00D4108E"/>
    <w:rsid w:val="00D43475"/>
    <w:rsid w:val="00D6163D"/>
    <w:rsid w:val="00D73D46"/>
    <w:rsid w:val="00D831A3"/>
    <w:rsid w:val="00DB644C"/>
    <w:rsid w:val="00DC75F3"/>
    <w:rsid w:val="00DD46F3"/>
    <w:rsid w:val="00DE1BA6"/>
    <w:rsid w:val="00DE56F2"/>
    <w:rsid w:val="00DF116D"/>
    <w:rsid w:val="00E36C4A"/>
    <w:rsid w:val="00E91E84"/>
    <w:rsid w:val="00EB104F"/>
    <w:rsid w:val="00EB125F"/>
    <w:rsid w:val="00ED14BD"/>
    <w:rsid w:val="00F0533E"/>
    <w:rsid w:val="00F1048D"/>
    <w:rsid w:val="00F12DEC"/>
    <w:rsid w:val="00F1715C"/>
    <w:rsid w:val="00F310F8"/>
    <w:rsid w:val="00F344B6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  <w:style w:type="paragraph" w:customStyle="1" w:styleId="CharCharChar">
    <w:name w:val=" Char Char Char"/>
    <w:basedOn w:val="Normln"/>
    <w:rsid w:val="00916A1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0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Fučíková Veronika, Bc.</cp:lastModifiedBy>
  <cp:revision>9</cp:revision>
  <cp:lastPrinted>2017-11-28T17:18:00Z</cp:lastPrinted>
  <dcterms:created xsi:type="dcterms:W3CDTF">2026-06-10T08:05:00Z</dcterms:created>
  <dcterms:modified xsi:type="dcterms:W3CDTF">2026-07-14T07:49:00Z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